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FF5BE" w14:textId="77777777" w:rsidR="00AE2055" w:rsidRDefault="000C0F5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1273CB3C" wp14:editId="7F486900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9AA2C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87uEAAMddBgAOAAAAZHJzL2Uyb0RvYy54bWzsfd1uXEmO5v0C+w6CLheotjKVqVQa7R70&#10;z9RggJ7dBjr3AdKSXBZWVnokuVw9g3n3JYNkJKngz7FLXWNUn77oY1fSPAwGgxGHH8n47T/99OHu&#10;5Mebh8fbw/2b08Vvzk5Pbu6vDte39z+8Of2/u++/uzw9eXza31/v7w73N29O/3bzePpPv/uf/+O3&#10;nz++vlke3h/urm8eToDJ/ePrzx/fnL5/evr4+tWrx6v3Nx/2j785fLy5hx/fHR4+7J/grw8/vLp+&#10;2H8G7h/uXi3Pzi5efT48XH98OFzdPD7Cf/0T/Xj6u8b/3bubq6f/8+7d483Tyd2bU5Dtqf3/Q/v/&#10;t/j/r3732/3rHx72H9/fXrEY+6+Q4sP+9h5e2ln9af+0P/n0cDuw+nB79XB4PLx7+s3V4cOrw7t3&#10;t1c3bQwwmsXZs9H8cX//4/6xDeYKtCMCwp9ekO/bH1Du+8P3t3d3oI1XwP01/jd8fob5uYH/+Pkj&#10;zM7jxz5Pjz/v/X99v/9404b1+Prqf//4l4eT2+s3p+vTk/v9B7CR7x9ubnDGTxaXOD/4cqD668e/&#10;PKCkjx//fLj6f48n94d/vr59+svh9v4JxFkgJciuSPEvj/CPTt5+/rfDNfDdf3o6tEn66d3DB2QF&#10;6j/56c3p+WJ1voS3/w3YnG0328WazOLmp6eTK/h9tdguwHau4Pf1cnPWfn21fy1crj49Pv3LzaFx&#10;3P/458cnkAQM4Rr+RH/gYe2Ax7sPd2Be/+vVyfri5PPJxQXb37WQLBTJxfrk/cnl+XOSpSI597mc&#10;K5LNhctlpUjOz1xZQCNd3IDLhSJZLlwuG0WyWbmygIvoL1qsXS5bRXKxcbngFB3ZrFw2C61fmAJP&#10;vwut4ECchdbwyp+nhVbx2lcxWNpR5vNzXx6t5IulPy6t5aWvZVhMx3dd+Iaz0Hpe+PIstZ7BRj0z&#10;Xmo9+9O11GoOVsNSq/nM1c5Sa3l16UujtRyw0Upebn02Wsm+jpdaxwvfBpdGx1t3VOdax+euNOda&#10;xee+js+1jn0LPNcqDlbEudaxb4DnWsXBAj3XOvZVfK5VvAl0Y3S88ZWjdXzp2/FK6zhwXiut5IiP&#10;VvK5b4ErreVL3wRXWstrf1wro+ZL13ZWWs1r33hWWs+Lpc9H6znio/W88P3pWus5WKFrreel70/X&#10;Ws/gcz2/s9Z6hm3N8+9rrefzgI/WM2yyLh+t54U/X2ut55Wv57XWc2CHa63nQD8XWs/n/jK90Hr2&#10;l9eFUbO/p19oNfue8EJrOZitC63lgI1W8jqQRivZn6sLrePAli+0jtWagJNeP8vt38vx7uqnez7f&#10;wZ9O9vi1c9bOlh8Pj3imxMMenBd3dC7dvwYqPAwGxKBzJG5nPXhfTgyaRWI5hubEoD8k3rTjccUZ&#10;tITE20nEeN5CajhT4dG74o3HqkY+bZB4emrk04a54HEupg0Uz0KN+7Sh4pEHyeFYM2WoeLRp5NOG&#10;ikeYRj5tqEse6nLaUPFI0rhPGyqePJAcjhdThoonjEY+bah4kmjk04aKJ4ZGPm2o5zzU82lDxQMA&#10;codNfspQVzxU2MsnkfNQYcueRM5DhZ15EjkPdTVtqLgH41Bhn53CHbfaRj5tqLijNvJpQ13zUGFz&#10;nCQMDxX2wCnkuA2iMLDVTSLnocKWNomchwpb1yRyHurFtKHiNtVkN0Ml18q7zQNEtJ7Hsh5OTyCW&#10;9RYl2r/+uH/CTUr+ePL5zSmEGU7evzmFUAL+1w+HH292h/b7E+5UPB19RMff7+4zOvlVnh8bN14l&#10;mxXrR36VJ1Hxwt60+AeMT36VJ1PRVBZU7A8rKjj5gGoLuXhf2IjtiDzyJLnwqx149UmVX+XJVGQq&#10;cJ4iS5Ff5WmoYBJSKnpj9yXCQ56sL6Lq7k9+lSdRsS+AD7/sjXhyhTHC7pFR4WERqfLZxnMeUFE0&#10;L5xttFKkyuViXrKeZGjypCGyWDkntvsWAg6FWtGKzIl438mNBj/7YXi5pjBugjrI38dnIwjWZHND&#10;kvdTgmhInmwy7X3w2Z1xomUIqqiJCjsmcykWDtlBsZ5Jm5tcBXzmvCyWIJk6RVpDS+CpqahIroKK&#10;DeYyn2a2vcJl8UKFrSObnedOXqzg6u7wiAF+Z1uAbzw0RdFduC08oxPO8mSnw1S5m8MwALyzH7OF&#10;hzyJF+sFIvbZiDFUArzgPJtS0RsLZ4jRLeSVSw9LrVEVNklUsE9mcrG1FWNkn1K4TD6j52LxjpyP&#10;EMNhoIfch7HiCyLyTjkRm0MuE4Z8QKZ8dEzUjVkMSswfVj2em9pnbD9AwX/U0M7j4e72GkEyXC2P&#10;Dz+8/ePdw8mPe8AVf3++XnSXbcju2kf/EVvDkw7+c0CW+IyGGFPDCf9zu1iuzv6w3H73/cXl5rvV&#10;96v1d9vN2eV3Z4vtH7YXZ6vt6k/f/xee4Bar1+9vr69v7v98e38jmOViNQ2SY/SU0MaGWuIJcbsG&#10;S2vjCgd51v7HRmsG+XD4dH/dfMj7m/31P/Ofn/a3d/TnV1bipmQYtjybIhpyh2AdwX1vD9d/A+Du&#10;4UB4LeDL8If3h4f/OD35DFjtm9PHf/+0f7g5Pbn713sA/7aLFX7MPbW/rNYb/F5/0L+81b/s76+A&#10;1ZvTp1OI2+Af//hEgPCnjw+3P7yHNy2aLu4PvwfA8N0t4nlNPpKK/wJw6C+Ei8J++BwXbdZuwM6O&#10;i4qwHTGdDoOutysO6rgw6MV6Bdjny8KggDF9PlmctZMaxtk8HDSId8JZosN9QOKyAd/QaRZ+OBhO&#10;6Z1kidF7RxoYdacJ2MAkdZIWfHXYgOfvNCrAqMcNbrGTrDCm7LDRccoIe4QF0PkAOOTy+WIwdIlB&#10;ZUcgg4Ze+KiEQUMBKfAZaUVv/PnCSF8fGmjRZ6RVHUmkdY1wlDcyreu1HzC3eKjPB7fzLnTERxs0&#10;gnWOPAYQ3figH4YT+7swYu7x0YoO8Cj8ru58EMr0+Gg9B/iYwUQDUzSYaMDHYKKLYMIMKhoBiFrR&#10;DbBzRmZxUX/mDS4Ks+qqyCCjQRoFHr66qi8CXRts9NLHkvDDojOCBeRLpI06ULYBRzeBk/5idBSk&#10;diUy8GigIwOPbiNG2q6DdWbw0ctg1gxAuvZdGn6HHJUdMdLK3ix8JFF7a1jVro4MRAoz4kKS2rKj&#10;WTMYaeBkDUYKw/cl0soOMhDwu/Ooo8AgDUoKm4w7tCnKNjBpkL5iYNLLYGgGJ412fK3syCANUhrs&#10;+QYq3QYnGYx7dUVCVpKnI4ygHWnOAt8P0RdF5Xs2g5eCd/QNwCCmPqONNu1FJBLEW48i+Qjuxmg7&#10;WCMbfd7zjw8QTTm+Kpq1jVZ2wEfrOvJrG63qYFzaruGk4q40CHMdhYatz5t8CCYdaaKj46VWdGBF&#10;EC1TjILNCAJcRyL/HHKpNR1ts5e1pi+1ps8jebSm/Rm71JpeBiZ9qTXtpyRstaIDr7/VelYeDUIK&#10;cy6Bkywx5xKEmSGwGiG8tYOTP8UL83QPPPw3cgmOFuSwthq5AAAFOSyhRi7Rtpx8ziWIZnXOJYg0&#10;M+cSRJphfHTX0bN88fm5BC1Ly0tXw4MaLu0Ofefc8TjWyKe5JTx1NfJpbgmwPyKf5pY27JY6GpjL&#10;jiclFAYOQ1NcKp6HGvm0oeKxp5FPGyqebhr5tKHiIaaRT/PAeFZBcjiPqKEisNHTF78moQTjJUlG&#10;CcYD4a0dvIqgw+d0gsrIk+A+zqYrQC54Gb6zwzDCQ57Mi9RXUcEhsObFsNqAKdk3MnRYYPUYboA3&#10;VvkdRFVh7GRR3U2IPPI0Wi1gY06rBOdA5iM85Em8eB4rKlpH1RvJYuGbOHsjTVDPCBNx5ElikR4K&#10;Ijiog+IL0Ukm+JrLZCJOBaZPK6NISCAPUuQQkC0URDwzxfuw6geVID5F1ChPs3b6BiG/ypOoOLWh&#10;0DqkLTZ7z9+I4RyUKweAMXwCVMUYMeqBVOLERWp5kvS8C1ZUPIsFL7K/Qi74ecIY2e0Xa2dLvArd&#10;4ycuaALKDjJrFrnylY+BCZwh2V5Em/JkrZLuITqTvZHPCBUv0n2xYHm2C01g5QVIX2Q/sU3ANjRB&#10;+iLHjfVV7GVgfihXsbOwTRR7GdtEwWtLa6iQa8t7rJxsZJblSbO9pdkudjyIBdIgcxfQThqgi4qK&#10;mOWOYnFGfjw3QxY/t3vWak4kE5TaDa+zXHJeGsUk8om/UDxnggF2lZkzH0ioEhrOizLF8qSpRkwG&#10;l3/OiuYm1zpvG7lCuXogJ+J6h9wjIY4Kguc6gFqSCcuQPGDhHXgf7idiUeOcf3R/OucffeP5R7AM&#10;nuUfQcoDOI+Xzj9aLTfna/mMc9ownF82D/6ibRioHrUNR6fhgMvqQBrg8R7eAmetThJwASfTSQIu&#10;4EA7yQoxCYAnQbVaFo2QBKkscNLsXFq2z8gFJrGTBOgxnIY6yXkrtRxkAWfXSQKcHkP5nWaJQN0o&#10;jMk8ivhoBUd8tIYjPlrFVF47DMu0YYj4aCW3BCZnXBO0jCUmXT/UXmKUR+s5qKY3aUctjW6Ux6Qd&#10;XfjJBxheOcrjm6BJO4r4aD0H48IgTX8XLBp3XWk9B/OFmdadT1DmbdKOlggbOvrReoZ3efKYtKOW&#10;IDjyMVlHAaxqejFAqw9PHpN05MO8JucoWOs25cgfldZyxEZr2cd4Tb4R1Le7g9JK9gdlso2oWHxY&#10;EybZKEjJQFil28UKsdlxrkyuUZCRYXKN1r7tYJp7f1eQa2JSjSI+WssRH+0zqDXEqB+t5oCPacXQ&#10;0npG/Zg8o0A/phXDRWssMshj04xcIzRZRhEbrWbfCE2OUTQqrWV/Qzd9GAIlY0TqOOnuoECjR5K1&#10;vyRMepGfrWDbMGBeyDhVJrkoYKO9cnBMMalFARvtLoJzCsZcum4CNtqOz/31aZKKfJeMEZn+psAl&#10;QxjpSBOk3mhvEew0JqMoWFUmpQhovKkyGUUqIUQf9BD16sPyD04moSjoF4VoWGfj+y4MQx1J/FxC&#10;k0/knwZNNhG4N2/7xPhGf5XvKTDc1UmgwZXLRttxwEZ7ioiNVnEwKG3GQcImRnaOErsTbhKJgkRk&#10;k0kEW5pnOCaTKMj6xWhUF6dlRo++YquVHCT9YhSw5KO1HPHRWl76loxhtv6uiI9Wc8v8csalTTnQ&#10;c/ts7C8L3FcLSHai4BNpcaZVTf1ohp2vxSw7p6CL3+JMKzvwzAustzlyOq6wOY/Mb7qDH58Q15t7&#10;0gztiBhFn/PIBs1wVHkHX00UEc+zR7hQdtdRo4IcfBhaZG/KkJPPPWmi9Ke5J02kGQbAd3COn2LA&#10;cx5ZpMg5jyzSjJ9HFiYTMjy6g0PnFItk9HkH+PIkcjheokuFI+QkcvbAW8GQcw8sKPEOD4RT+Lcz&#10;YTt0UBkzZddhDB9e5KVatqMf/QMz4J+dloehh7jPE7fN6JlVUVbeczrBKuXJ0C98T8AYiowUrFkE&#10;qiLzA8OnSJWD4Nxeo6KaxEvy2sQ+ZWzypDFO7PPEmhBrER7yNLxAuWRT8qs8iYrbfhRNSzjJH4hT&#10;XmT3BYSPIWfQvawNEUeeJJZMY/o+zmnPOXFzkCJphdPDinwHThUvkla4P05FxcrKk3xwgaGhpnrg&#10;rKI8t0CkyjnBxya8rn1gxjkYJHlBRLOcE8ERFV83yaqKpUqLsNC5JEXkOicPUjTogW9pkLx3ZhTr&#10;lScvwUYEVpOtGprhqmlb41RkqtEuVSRV8gcrRMkyoThBs0hLZAdZUPHnTiEXoiRo6bmDlAY9so2J&#10;vuVJeo82lDn5ZU5++eab74B3fZ780hykn/zygpeSrC42W0m4/MUuJfG7oRsoxS8912HRX+GlJC2G&#10;3fY8Ddjo0HOQpWGyYYILIUw2THAFAxyFjoFgyq4YxMH9tAeLo8ZAOuoc9FM32TAByGS68EBGCEAX&#10;ozw6xL88Bq+1Ck02zItdStJQr0Eekw3jQ8kmGWbtrwaTDOPjnKYFD8X2R2l0aD9gY3CUhgGPbLSS&#10;fR2bTJjABk0DnqDDgMmEaTDnII1JhAlagphEmAZ6jWy0JQcrwiTCNJh9ZKNVHCxQ03qnIdIjG63i&#10;AGIyiTDBZRB4vu7rM4C8TCYMYdKDPCYTJuKj/QXl94x8tJaDJlA2E8Y3QZMJE2Qo2kwYf7pMz50g&#10;8wTPkl2HlF0xjkvredKlJP68m0yYoAmdyYQJrrkwmTBBtppJhQk2UMyN7WP/RS8l8Re7SYYJ9INf&#10;zEeZ/X3CZMP4CWI2G8Z3GiYbxveEGCnv0gSzZbJhAjbaLwebqMmG8fNPsF6jSxPYss2GOeZGzABw&#10;FFtt360zADzAnDMAHMXjZwA40gzu2hAF2sHOTOGpHDrhQM9uvpTk+WVQHDieLyWhPtsTLiWBsw5Y&#10;Xoe0I7CK64U6nUQe5ckRSAqkQ6JmFmXlzI4CYOKmRgUVt6OoqBisyuXCb2SMxeaBea5WhHNHNkaB&#10;tIp4M8XTi0YTzKtqWkG8ev6LzIw8aYY4klyE+Rk1gQ/abIx4ngR9wUd4SkVyFQXbnCxRIBmcgZGr&#10;nsUqIupk9zlQw342J2LMLjcaLpbNNcWgZIHZzZeSIIraFmoOgbKiKsiHcK8CzOGpqajIgRRUbDBF&#10;AxO2vcKVMgZaZAdEzluAIedSEnLkHRgOt4VndOJs5MlOh6laBCEEWNk1gaozd8KQ9VDhbd/I8HeB&#10;7zOSXjhD3q7gkcnFoGDhfnnzgBenvAgULMbIPqVwmZzzkS8VHmI+Qk6ZzH0YK74gonWSEwnmmWqK&#10;kxXz0TFRN2YxFTF/sMj5UpL5UpJv81IS2Oqe46LNefi4KHoV8wv+Ba97OXn7+d8O1zdvTvdw1Uq7&#10;deWndw8fcNIP79612wkXq3O+sW5xdnF+Qc6n3aBzcgW3Fy4vzrDcFZsCXF4gYEoOTLjoC3z2P8JV&#10;M/Az4k98+87xwhETp8T4NETZmda7k2SxwOrlBeyZz4hgS+kxvXYPyMhHh91DPjpS2ZoVj3x0OHgB&#10;ZTauPDpUCTJ749LwxgLK6Vw+OlbZ8I1RHhN2b3FuRz8WEEVcdWRkANFFyEmrukGiDiej65CTVnYD&#10;yBxOVtuBlgwsGnGy+sYQs6cnrfAVBs4dmbTGMcbs8DFtAgI+BhiN+GhtR3y0tjFW7cmjdR3x0bpG&#10;aNTjow27lZKO+sGzT1+MER+t54iP1nPAx4KjiByP8hh0NNCPQUfBYF0+Ws9Yvenox8CjiG854mg1&#10;t64FHh+t54Vvh/jl0PUcOUaLkAaMtKIjRhYiRWhqHBr8FyVRoGrTLSDwsWO3AEdHBiSFRAdXIqPs&#10;SCKt7IiRUTZm43gSaav2dzP8YDlOWitJdhiZjgE+IwOTLkJG2n/4Zm1w0nAjMkhpwMjqOvDVpm1A&#10;wMjouqXCeDqqlW2g0kXDbh1GBiz1XYjBSoGFP/0GLvU3fYOWxoy0tw4YGWWHEmnLBmzfWyIGMo1F&#10;Mtr2582iptG82TYCeCXZ6EhMG4HwkGUuJ4HXuZy00160FBvHBEwvgeD8aHoJmAPkjArPqDAlsO96&#10;uCqH7GZUOMI+Z1Q40syMCkea4bD3rvcdzhffrw8VDmseuYnyL3q9BOyGoH+O9HzNNQf4FQH1lLhN&#10;Y9ToCDYQfCAXAHQI8UggodyAUH6WJ5FxU1o4ZaSxZYaD4YCck8HZFYJiED7JyeD4NoUMDoJIVr1U&#10;yPIYOioWuBVxfYZxU/GZUz5GLmwriEgROQLC4H+O4cKHFapKQpEyyfKkycYYF1Llk9hNIlUC14MO&#10;QIJ9o1DlcsFnWpvnXA90yKisgakKHIvfWOBYYqb52oBvA5SewrIhoofFFBPIMHTWyPLpxntym8py&#10;0UALjaxozz04FZnEGRWaq+W++Wo5jO4/h4Xa6jHgzwvcVb9ebc75TPHLwUJ+sAEc+TGOFgUtdfQr&#10;iupO4aPjMa08ZAxZmHjMMooQ6Zf5gR0T+5oEC/khKxNnDCEYMJyjFn1GXwML+cFYUykXA0xa2RGY&#10;Y7UdhBr/TrBQAFdgtXjXZQTnaH0HfP7bYKFIHq3rAIYxl9a3S2fHBfLlsJC/QEzNXCDP3wUWWgZ4&#10;jo4wToGF/GGZ7tGTYKFAHONAgpVhUKGAjzbnyL/OoNBxyUdzZmrn/L3sK0Ahn9EMChmYwkUEvgIU&#10;8qGFGRQypXTgIzwA5tcCCvkLbgaFoE6JPv93knaZR1/xWwW+2+dSwblUENqzSownt5kZFIqgjxkU&#10;ijQzg0KRZn6VoBDtKpCWwSH7EBR6TiiBXnkyKMQ4wQuBQhJGz7EQqeWqsCNBe2SsIro8GeoQshwU&#10;YpTmBUChaXgPHRZyReC3MJwRcjAE4wBAJDuIDF6epARGJnLwhRh10xEO8mSLYCChEEqUPgk5ysVi&#10;S4VcEUquF3nkSXIJVW4MTNX3W+EhTx4jYSUFJsSKKNAe1nxBNRETEvC1kv9lMaHIVcyY0IwJffuY&#10;EOxgzzGhthP4mNALtlBcbzZLLlJf+C0Ul/jZ/KIXilLTuOZPTZ87HZKf0EIRERBqaqC56ABvcE2l&#10;xiwa0DRy0WH0gIvO1qUuZMOIdHR34/dJAs/bcYhWoDPKomO7QYc2WzHUWlENwhhoKGgYhx6+EscA&#10;Q1NaKNIlg6M8WsfTWyiOfLSWl76WcUvq44LbhjzDMZBQcI2ZqRSC62o9PgYSmtxCcRjWF7dQbP03&#10;RzZaywjAUIW7XjEGD6Kr4kY2Wsm+jrGmueuYrngb2WhbntxCcWBjioQmt1Ac2WhfEawIUyPUerON&#10;bLSKgwWKVdpdOYjhjMscDl9HkkktFDEd3+GjdRy1PoTTUhcncF6YNtZpIj7aX1ALxUE9pjxoUgtF&#10;f1xf2UJxlEfreXoLxZGP1vOkFor+CjUwUNAi0LZQ9P2OKQ1qOQTjUjeFQXRb3DCuL2+h6M8XNqLp&#10;9gP33nquB+M+nSawQwMBBfoxVUF0L/cwLoMATW6hOLLRTsP3hLaFoj9bsG6PIw/YaJ+xRkhjXOym&#10;HmhyC8VxUMaWj3M1F8vMxTL0YT0XywwQEKehzrjIoBks9kXYsLc9yxGjGReJov//8LjIz65PwX02&#10;vu/reXetCIh4TieRWHlSRJYLLYq+XxwvL9oechVFQfXf0EIR9AlLu2qhSGHn6oogovoFWyhyB7Ii&#10;Mo1V74ho5FF67lX4Mi0USatFP7BfuoUiHOBBDQX6Q0R54zcMDQCnHNvCuAkQQSgrQ1Aw+oRUkr8i&#10;K1CetBJJqAIPJE4F5kGnH0gLzIQiosqOm+DFwiHLK1Y9HNZBBcXtVAzWVC0U6YVF20OemoqKZrmg&#10;wjAHSF+1UCSqwpXyQv11tFAkIwJVZ5aG9z+A9or2gnz+KqBp3q4KZ8jpPAXMiPniIFfVQpGsrWqh&#10;SI6gGCP7lMJlTmuhyHtarnn2BDkRHXxzR8dzmBNxP7cc6Z9bKN7dP77eL1ZvTt8/PX18/erV49X7&#10;mw/7x998uL16ODwe3j395urw4RX0ybu9unl1/bD/fHv/w6vl2eLs1Yf97QyMfvvAKASYnwOjLXrl&#10;A6PoOs0v+JdJPRShaeIKgU5wYi4Oul5fwpb1sjhowx4v29FC4zE67h7gRyp22KKdIxM43PTAKta5&#10;jLFgjYI21GdkAvroTHzsCBx6p1hifHtkAjtDJ/GZ6CBww0BHJjo+6evEQKAYLB2ZGAQ0Qgo1ooF4&#10;j8NG6xYG7SkXs8P6qBsY5vDR6m0FKeMk2ao4BC4dPlrDER+jY5+N1nGA0xj809eOgT8D2Ag76hy1&#10;40+WwT8jPhO0jJ/I/V0RH2PGwbi0lgHS9mbdQKCtQm+cLVMRF8A0piKu3Xo08jEYaAA/mUaJDa52&#10;+Ghr9odlMNCGnjtstJoDNlrLgJN6tmxA0ACEN/VwkXa0MW98t2Pq4QI+BgQNEkFMj8SW2zKqx4Kg&#10;gUPW1rzGAh2Hj1ZzYM0YTu0WH0yXuUfu8gj46H3I1MIBjSuP1nNwr53pj3jp+zADgq59+zEgKMyF&#10;J48BQYN5NyBoYIcGBA3mHb8+Kz0bEDRIATIgaDBfBgQNxmVAUEgg8PRjQNDWh3Lcc2xnRH/ebWtE&#10;334MDBrJo+3ZXxZ4vUhX8wZzm8ZlYWBQf7Wb8jewVJeNtmafjWmI2EDZUZpnDRHdrcK0Q4SziCcO&#10;3Cx+HPnK145phggT6vLRSlZ8ZnR3RncpqjGjuwOGOaO7ESg5o7uRZjgevYNdn4K4Oe79D4/u/rpa&#10;IcJBIIGauYssfAiQaURQswC/aZyZw9rCS8AveRIIxpxyQIHD6DnoxtH9gojxu1RwLjWQ9SECy5ME&#10;hwMfhuHy2DfDJXkUnZGE/HVw6MPX5RCf4I4t+Bh3zYOTFvKaRpVjmCR7gZMxUW4I8F0JQhW4HJf6&#10;V1RwJJ3Ai9RQyM6oImDyGeLFhYoFliX3ROU2g19ROD25ITPMnouFeSXAqiAiVKx6H1Plk4ifOCh7&#10;bqasB/hKyXQqVIW2IEqHc13w4rnOpeetrrAuTqmoqPiNeaklfjyB9AWUDvA4UhUIMnp2pMpd6SXJ&#10;BUaW6R4EanLlWuWy7wL/ZpsoxsimWvEi6QvLgaQDlL4oc2WtQgpCpgnEU3CGUiJ+YW5drNNCpWQQ&#10;ORFGCUCmgoiMJpdJLuTKdcDZEEWmCrel7WcH2S7lSdumnDDyNwrVc+nnOtkZDv724WBYw8/h4LaJ&#10;GdD3BXqnXlxebjM4+PziEo/XL1oWu0JIBDZK8Jk6DA9HvB7+BAzHxZ0UScAFFFdx0fBDu3VslAX2&#10;iCMXbFdIW7UWV0dr4RIfb0QaSYOArsdFw5UN4R5l0bHaIEJvMGEoHfKEMaBwxEfjlREfreGIj1Zx&#10;K3cah4VfSF3HER+tZMD+3HFN0LIpi20otSOP1nNQ3WhhYQzRj3wMLnyxcGcd96Y+9kAegwtHfLSe&#10;W0aBI4/W88q3ZVMZC+Wq7ri0ngM81+DCLUjvyKP1DLbhrQp0OV0/S99dWFzYL6M3uHCwvCAt8Pgu&#10;H5AzuHCr/hyHZTql+rkSpjY2YqO1HLDRPmOFSQWONFrJ/qAMKrxCYGZkY1DhhQ8UGVQ4cMoGFY5K&#10;UbUtr/21ZUpjA9TcoMIRH63liI9Wc0O7Hf1oNQd8DCoMxdeeng0qHOjHoMINNR/lsaiwu7QMKByx&#10;0S7DN0KDCUdstJb9DR2GcFx8gZINJOz7C4MItwyHUTcGEfZN2QDCgSkbQDhgoy05YqNVHLDRm19w&#10;TvlSPDjwOrYdqms3Bg9uaXSjig0e7BfpGjg42GkMHBysKgMHA423qkwb1CAHAL+o+07jbzQbbcZB&#10;/46NtuNAGu0rFDitz5QYKejS+J79Uh+T1/6qwrBExUbvehd+XsOltuNAGm3GERut4oCNVvHGX+MY&#10;m+qD8rerS63ioLPEVqsYtjTPcLZax0HS0FbruHUZHtfDVis5SGLaaiVHfLSWIz5ay8HRfavVHPHR&#10;am6dE5xxTdDz4kwrOnBfizOt6eATaXGmVd1SUUaRFmda15Bc5B0rF2da2YFnXpxpbasP0TmLZM4i&#10;AZuGqOmcRTJnkUDRv0SW8+SHOYtkziLZYW4nOg44rxNSlNsMozM7OJdPIWcQ7Re9UDNOaeGhwrF5&#10;kuxw3kDN9CrfXDOMpe3gGDyFOwN0u460FtzhfIDCAMI5iTsP9XLaUBld3cExdQp3PKmiMHAanUQO&#10;p6RGPs0t4bmzkU8b6paHCkfIScLwrG6nDbUdFlEaPBBO4d/OhPQPpg23Hf3oH5gB/+y+G3AUTZKh&#10;uAQWMi1oVFEy1HM6ATzlScAnFzIXID6GGWGk8BVN7xQe8uSkKTh5I1WeGvFlfTdyXljiVcvF+Ufd&#10;UYrU8iTphUqsRX6VJ1PBSR7eWDQ1wH6YQFUk3jCcXJStcwJZkRc1rVgbPtZQXeksYhAXiGSVyfDl&#10;yWZDS73IzmETLHIZMMIILyyq0bmNTEVFBlG9kVxJrgdchSCWLDMZvzxJDyJVqlFOGcoTI1hXBRGt&#10;sJyI8yJyO+bcxWJ5kRkXOueFA9acOQcyvaphAqk8dzNknxB0zl5HREUTHSKCEGPGiSy9nyVk/uXJ&#10;boFYwdkgY4WYIZhUPzkID3kSL3aQBRX3lijkYvdeOG5pmCDbmMgjT17zNIV945Ff5+yXOfvl289+&#10;gWX8PPul+X8/++UFu8Rvzs+WktDmd4nfYq7Fi6bDNEwQPhDBGWksQEdGg3imjou2FJSRi46KBkkW&#10;oOweV2+dGkYuOiIacIG9vHOhBrfDiHT0OSgRBZ/bubR8hlEWHXsO0jRMOky7rHdkY9Jhgp7Y2Fqq&#10;Egc31E4zpUs8NbgdlGPSYQKUyTRJALQFGuWOfLSWlz4+ZNJhLhCSdvhoPQcgnEmHoS7xgzwmHcbH&#10;kk02TLAaTDaMj5di8uhxJrDwdRyVaZIQsDGW3FqYj4PSSvZ1bFJhAhs0LRImd4kfpDGZMIDwetCH&#10;yYRB1GvUjUmECVaEyYTxDdAkwgQL1GTC+Co2DRICLM80SFggeuuMSttxgHmZVJjAeZlUmIiP9hft&#10;wulRHpMKE3QfwZBxt2RoEuCNy6TCBA0JxlQYRx5tykHqiWmQ0FJqHD5az0GbDpsK41uhSYUJuqCb&#10;VBjwuZ5+TCpMkK5mcmHOAz5674NN1ltcJhkmsEPTIGF6l/hhsZtsmEA/Jh3m3F+mJh3GzxCz6TDt&#10;TohBHJMO43tC0x4hmC0s3egWH7DRfnkdSKON2Z8rDK33NwW2bNNhjskRMwI8I8AUO5gR4BkBnhHg&#10;+8EIcEeFoNkOQq0UW8vxtrmPQISN+wjwz0ar4NyWoFU8HbAZ0+RFaNVzOgkuypNDkARIFuWYgla1&#10;kwWMT3jIk3hhQQDYVYVWwegmUDHylcekOfxbxJvxqx3eWKFVTFUEnGntgHLTsDTx6jdOiJ7kyfoi&#10;qqJNMUe6ijg/nlxhjPBBm8mFh0WkyrXKJeeg3JQXzWMBZTCvHBhisXKQgu05R2rwIwgGmBPhFykQ&#10;5SAFfvYDUa4pjJsgp/x9cjlzDgCSUEXtLQF78NmdzQwtwwJQJaLCjslcioUzaT2TNgtshRVVYT5k&#10;6gWaw1NTUZFcBRUbTNF7gG2vcKXc9aFID4ictyBD+9dHt0/ORDBfcV/H363TeU4nv8rTcsvdHIYB&#10;wPxB1Zk5sgODqF5GhaES4FUA/FjHhFS5q+BLTWDXyt7IaQCF+12Qtb1Ml3iytsJlcq+v3FvwjpyP&#10;kLHK3Iex4gsi8k45EZtDLhPbXz66yEjF/OEI8nH/9B76a9Mf/vz41P589enx6V9uDh8QpHk83N1e&#10;f397d9f+8vDD2z/ePZz8uL97c/r78/Wiu2xDdnePxPcH/GdiOvhfbn56aq9ofzr59HD75vQ/t4vl&#10;6uwPy+13319cbr5bfb9af7fdnF1+d7bY/mF7cbbarv70/X+dwr9erF6/v72+vrn/8+39zclPH+Yu&#10;8dvFCqO5T/96/wg77HqDEMVD+wv/8lb/sr+/en94eHP6dHpCf/zjE/wN/smnjw+3P7x/wp2cpu33&#10;n54O726fcOYQhHx7uP7bXx74L58fP/7ut/hf4Q88CfC3aa36Px8erqlPP/7p48Ph6ubxEXr3//X9&#10;/uMNvJsRz788nNxegzTgyZ4Do+0oxWR//YhCvUBbgA2YIKJo4BAXZxfn0DQe/R3Z6NVPkBWxWmE2&#10;DeKgi8V63Zup/PTuoa0QvVr2P4KBt3/9wzWb+g/XPIwdvOMYjcMI/oIccISEglgQgl3QPq6JwHsf&#10;GWF5kMNIQ3WLVoLlMNKx9xatdBjB0PvLFgCguRLB4aUTQcDXlUjHKxet3a0jETjIzqhV3jkSgfvv&#10;NIsG0TqMDC7ayrMdTgYYXWywksZjpfXd6u88VkbhFxhl9lhpjUcmYDWOGJfHSascq/A8mYzKQ5m0&#10;zhGo8DhZnWN/B0cmg5Fi1NrhhAfKevYMTNoq1zxWRuWtds0TSqu89VXwWBmdh6yMzgOl43lIDTAw&#10;BAOZQqcCX1dG69H8mQYC0DzBZWVw00Vrde/oyiCnUJvoszJqj3yUQU8h5zngpfV+EZiVQVABjvSl&#10;0mqH6mrXQA2Ieolgo2ML2JyuT2BD0xxNGRh1G6xkg6MCLu7KZHoKLM4iVlrp2NjCk8lYOuCb7vAM&#10;mBpYpwFTF5H3xMzQrqh2R4UnlPYui2U0PK3ziJWBVBetxYUzfQZUjZRuUFVg4qsKz8/HAQabsQFW&#10;Y1bG0P35w6/V4+uWwcZuwFXE6xylY4rwkVOrtPU0pZWOCSIOJwOvQmGBrygDsAar2CCs28A4DcS6&#10;CDRuQNbIHxiUNXJSGCLuempt6B01QdzmSBSdpAzUCocbd+kZrHUdbOym+QAUvbucbPcBpXH4kusn&#10;z/17OYwCMsGnUfgTHP8HLIOOvzuJQORIBgUPdhI8yInBJ8HBeSdRi5wYpgOJJS6XE4ONI7F8AufE&#10;fMDfwYmPvkgLch5jjzEU5DzKXgtRkPM4ISgySRgeab8fM+eOpzBUTI8nFeQ8VMg6myIMZp417tNm&#10;FLstNfJpQ+Xs/x2EjacIw1DJDk43k8jFcqcNlTPZdxAHm8Sdh9rDyrneORq664GznBwPHKhIOFNM&#10;EYYjfHPh7uDqZtg2xGHZgDtQkVukD9vGtbJswB1lbNxhv4Inb04PN1dPJxBZBEoIR8H/Q4Dq4fTk&#10;7ZvTt2j0KkhJfzz5DCEZTOWEy8Dx7IIkx4A9heBZSjhY0LI5/v4sVA+7PKwviLkwofwsT47ok/uD&#10;iEpKxiDGgpp3wCCFizyJGweNIayScyO/BUGTlIyD2RDHSMnYx0LkJCeTl+bcGDteQLMjUrCMUJ40&#10;UkwdR/X2Km/5WZ5ExpPQLVB+lSerjXnJniK/ypOopr2RocdCtWS7i6JcSXjlimULqkA8fmWF4tGa&#10;5ZN7aGhculWR4VrCWSpk472oMjRZBMWcS6kifGpkFoTfGChb0VoeT+tI1ndhMQp5sqExt2K5g/aR&#10;W/cewkSexExKuksyemlPGBIu8iRugKLiOysq+HgDqgLow85NQFWMEnslARXgxtkEtAZGQCZHM5Fa&#10;nqILYpZnPSyw3KTmJc6l8C1cr9xP3yKRPFkyRiorMj5UlmRij7nSZEkVQxCyfPdpmx2oLXcwC/bw&#10;+RYFuBvZRi4/T0G+NmU6i0FiSyqQPpdrS187+RDZrvvXnMy0PM1KKqwfe96hVLnqsVEfUBX7Pn68&#10;A1W/K0jkkSfJxUfQ4nDAVIVTeX6+kTfNGO9c/PrtF7/C6eU5xtu2Fx/jfcHi18v1+lxO327xK8Hp&#10;L1r8ilFBOiZrMBe2kR6ChHauXs0N7JWdBCsYRybgnDpFUG4KvreTtBq9kYuOUQetIGHCOpelPyBw&#10;p50kKB7T4emlPyIdmw64GIi3dV0ch2QQ3qCc15S+tv6+Dh+t4aD5p7kfvMWAHT5ax0FnVFP6usFI&#10;ucNHazko+cKtu89ExEfrOegba2DddrfuKA/sscd3Bd2zDagb6NnUvvrNUfHc0ofVGiA74mg1T6h9&#10;bfd6O2yMlv21qZXc6ikdNlrJQX2xQXERDx7ZGAw3mHOD4PrrE4+aWn+exzHobTBVpvgV0DiXj/YX&#10;ree1Myyt5JVfyWaA21YQ5/DRWg4uETCwbUtUGfkY1DZo0GtAW5gKb7rgqHjUc+B6TPXrEsEeRx5t&#10;y5Fz13puVZkOH63nwIXhJ3u3jdaUwOGj9RzsWBaqRdB35GOA2qjaVG99S4RpHT5az4ELMyBtqxJ1&#10;+Gg9B9XBBqINthwD0PoV6gafbYlXjjhazT4bA84GntBAsw1ZpyxtfQQx0Gyw2uEz5GgZarXPgKOP&#10;qM6AYwQzcLRmNwOOiHE0WOPweAKJprsZcIxsBhOSIK6yg5QjClHm0BRHnnc9VpyTc2nFDnakKdy5&#10;bd4O0oMmkVPU61dUJ/qzQTvY7ZLSTI6hSTAxQuyekUngS54UaqMwM2QMZZFtMq6i4gi2Y7DAAhl5&#10;0dIrGmBRVMUJFgUVh5er0isKaRfAICyqpglZLKJweXKME06SoC84WqSaJ9XD8Syj4qhqFXuluS7K&#10;ldD0QK4CN2Eq2KoyuTCfC3gVSIEgUnkInSs887A3nhvxhalUL9fVEzNhUVfp6xguEccsViBPXoYM&#10;luSsePUU8XrSQTGBcFoFyeFzL5u/wINI6HxMJmD9d6ggck3P6UQZ8uQlAh8cKGQx57R9FEtEisZy&#10;0+BerhW8TkukJ2qI1PIk6TnboHAWYh35GBmKKjwwxqFAXwVUz5WGheOBNYu8YK1kBsJUhePhNxaO&#10;h6UHbC57I8a/QK7C8QiSmWuVKyCLnsM8jzmqizERVH0qO8fTCyJavvnr2IUVjlWK9fM5jNairHI4&#10;zMxFkPgVYko4H3Wl51n7H8+9IXs4fLq/Bnvev35/s7/+Z/7z0/72jv78ypZttupSqAKVZ8v7akWG&#10;j62aD2EfKjc8eThQCtiPNw/wB6hc/I/Tk88P+49vTh///dP+4eb05E6XOv5aiyAhZvcMIKONzwfI&#10;0LOYX/AvqNqTt5//7XB98+Z0D7Wd7ZtTqhcP797htye0el3zJQwLDw8736wwo/5F8TCsL4I6/mY+&#10;xypJDSQs/fZosD8dg5QuEx2sCphoFAErgUZJYLzH1/hxaRN2RaRm5KKjrkHsH1zi8UUY5By5wElM&#10;k3ixdgOHtTLFkY2BwwJpDBzWYsAOH63giI/WcMTH6Di4ycwouV34PBqN1nKr9hijnAYO87WM1yN0&#10;NQcNKw0a5rMxYFjERhtxwEYrOcBADRjWLlwddGP6wEZsjI59QzaFjREfY8oBH6NkrF0Z5wqPjX0i&#10;AtsxcFggj4HD6FLtQT8GDwtgb4OH0VWeIx9ty1OawUZ8tC1HfLSeW/nauEZtHaPvSQ0eFvAxeBjc&#10;kujNl8HD6J7mQT8GDwvWqMHDAB73XCEeM4+24ftlU8DYymtH/Yzli6MdGjws4qPtOUBYDB7WkJpR&#10;HoOHRXy014j4aLcR8dG+me4iHuYL83KPevZ9s8HDGnLkjEvbc4SraXtuXYAdPlrP/rRbQMzf1Q0g&#10;FrAxWkYwfpTG4GE++G3qFFuvb4eNVrKfqGCKFOmS72GuMMbU5ypgY1TsLy1ToOizwVhcf1ND4sdB&#10;merEgI1WcbCwMOWyv8rfJyBicCQJ/I65GjlITYEoxpFPu17AGZXWcdDB3N6N7B9wIYR8fBf0uPD8&#10;qbkcOdgn7O3I/vrE/PWuwoiPVnOrnB/9oLkeOeKjTRl8gTsurWe6AXiwZbhh7ihzxEcbc8RH6zkY&#10;l70h2V/p5obkiI/WM91IPIzL3JC89BF9c0NyyysZ7XCr9ew7MLzBrk97xEarOWCjtUz3oI+j0lr2&#10;/aC9HhlG7vlTez2y7zTs7ciBmu3tyBEj7TdCRlrRESOt6Zb+NU4YNHVQ0xHpSOs6OPHCl7li5M8Z&#10;tuQ6zj1mJjkCmc/A4CjWcvq7EfmubIFlXZ1GfWjPWSFzVghF6+cy9KECmePyO/jwJCggz06Ys0Lm&#10;rJAddzLd9cqi3GYY9NiR76d8DYzSw7/y2n/gdxPAOzv4NppikZgv2MinGTBD27veazuXHb93GncB&#10;kgpy2DgbeTualEPlXIL5/ujBLXGt63x/9KCZ+f7ofAlC20xag3jSneJAFme8aPFEO+kfHNNpp7ko&#10;qUiFhj/GSZF/+Bn9JsCjJqlrBJNDUJ4GFeWHPCOTxAp5UoIFvAj8GhQDES/5UZ5ExHXUfZDyqzyZ&#10;Co7pyEtUIb/Kk6nge2c6VdEWgngVqTwkVpGVxkS57GSAFLiAOZaBydMoq6Ii0SsqfmOefMD3bRcJ&#10;N5ydBwe9bKq560KhUoyy12YjrRnySZyYhsFmU/CiFV8ko+DqAulzm+fDjTgCmWN50lzzgSlPAOMG&#10;2QURrdaciBWaGynPIPiybJ45Iad3+5JxyZPGh+gXaKpIJ2L7K3pJCFWemsSdAED7mfRClVsD9yMB&#10;SDHjxcljuTVIO5uUEydM5YpnoQoi0ntufJw3lgtOZ+5iOQc7xZy8NFf3f/vV/eDynycvtXVjUpR6&#10;B/cXrO7fXm5W0vLIy2ZaQSNa2LVeNJupoaj0iatr62AB9wDplKut282czXlqLrCpdy5RKakiWbZ7&#10;VAcuMOSKC5xqOkkLZ48j0sHsoBwVJr5zabHskYuJZPtgiIlkt4SmkY2JZAcX+Y4JTQ4frWGoyPTA&#10;K1PfDy204SrWQcXo+fvQJ11tjZF1h4/W8tJPujAJTWBbLh+t5yBRy2Q00dXWw7hMSpM/Xba83xfH&#10;lPf7kIrJaFohWDRqx6Q0BWyMJSOy57DRSvZ1jKeLPp+BDX7d1daDik0+0+SrrUc22pKDFWHTmVzd&#10;mOr+KAtJ69hfD19+tXW7on0clbbjINnLJDMFzsskM0V8NJgLE+GZjklmClL8TDJTy/8YTdAkM026&#10;2hqT6hw+2pSDJBuTzNSShxw+Ws9TrrYOVqhJZgqubsbPy762Vtj8YJTHtGAPel7Y4v6Aj/HLPnRq&#10;kplasqAjj9bz9KutB3vGD90+9kA/Jpuptbsf5THZTFOutkZE2GGjnYbvCU02UzBbwPg4qoCN9hnr&#10;QBqtZH+uTL/1wJZNNpNaExAfmnukO03gjzFW/pYuor6MAvWoYkEOKRcQsNj1op6CHOykkUuIoCCn&#10;8NKuR01yci7GmsHpAeuYwekIJMXtHC0StmwKWuUmNrcsiBT5Dw9O/2wQCvdZ6HkOEAWC+keUiUPf&#10;8CsYKu3y8K7j7zaEjAnemk5+lSdxk9LPHJzgu0KLamC+DbiiIrkqKgqNFjXDHI4uapklXit7jWhA&#10;nqQJoSogHzhKgVbhMJmFtplX9yXyJnnSGzn1p18RIb/Kk2cIzpLwxp5OJL/Kk6gYECkAAzxPAq+O&#10;YAoPeRIvzugA5WZjRCsFXv18IDzkaXjlqmexcniF7TmP33MJfE6EX60oeTo8Bh7ydYFxE+SUvw9U&#10;1KgEDBcNyZM0RUJVmEnjVHQ/J+gBvgez6SOiyo7b6wp8k45yxXomI676q9CZc1pT/ALB5ampqOhg&#10;WVCxwRRINtte4bJ4ocIXTjY7kfMWZEi7fXYApLuOwIbbwjM6MUJ5Wm65m+POSqDqbCysF4jqpVR0&#10;/qL65xDj5+2qcIbiWHPpubdO4X6xXSsscSiBy6RnayvGKGBm7ugY+829Be/I+QgZkc59GB98CyLy&#10;TjkRm0MuE2cd5KOT1ITnShfzB/uYuzrMXR2+0autYa97Dow2Q/aBUXQr5pfJXR2gFma14qOm29Zh&#10;vTzDhNgXBUKxtJA2aI1gahx06YcGYd/pIdHWoXzkosOUQWmrruxp2OPIBc6lxxf5hYU6Stn66Y5c&#10;dJAyKAc04BECfSMXHQcO0BqDgyLMMnIxMGgAyloYFGEEh49WcACPGBg0mCe0ua7iiI/WcevJ68ij&#10;lRwA3wYGbRdmOnwmqNnAoO0y0JEP7uJ9XAG8a3BQ6Cfg6dngoAHMYoDQiI/Wswpx65WHp5gu88a3&#10;H9PbwV8RBgmN1KPV7OOyprMDXGntaccgoQEb7Szg4miXjTZmH0YwQGi7O3ucc4OE+hALpux1FTcE&#10;3WGjTTlA4k2b89Zp3+GjdRyYjkFCLxBRHfkYJHTpQ/qmrUNLcHH4aC0H7dsNEtrKtB0+2pSj9uRa&#10;zyCzOy6tZ7BTL5PDIKGwG7l8tJ4Dl2raOjTEeRyXQUKDdvIGCW31ug4frWcoefbGZZFQ3/Xgh+PR&#10;Vn02Ws2ROFrNfk0rxnn7m4LZMjiov9QNDNp6wI/KMTCoL41pco75IA4Xo2LfdAwM6vsdg4Kqsw58&#10;k8y444w7Qqxgxh1n3BGARInyFEDijDuCgryyVY6U/oqKYmGLgLH+jPI02NQSZBD2N/A+HdyJIsDP&#10;yCTwK08KAOMnJyIbeTCPWzrD92AWHJUQhSwIeZM8+Y1w5MA3FryYKo8fsvQFugFHQHhhEa9nVnSc&#10;COPS+PUNvAocgdVVUAly8Tz4adXFmRwF7IJHfJCrQHDwYAlUhboYFixATb5Js4jQY5ckeGPRCBnN&#10;HagKIxSqXF9MlQORLFZuqKBylCrH/FgNORF3mC+I6HW5TNivDGTKVyvDrPnSYU4dRxKrkyctVoGI&#10;C6kmLWnsblbPMvcNKPBRQZLzaWZ0rWjNzkV/QJw5N8ZYiobkXANaoH5cxwa2k70RI0egr8Jvcavx&#10;ihe5+SKBgnnBpGdycT1fkTbAfiu3VGGVvo/TTfLVwyotiGj15DAm72K5ZRGcXOREcGlg7q+CXXpG&#10;wObSwG++NBBj7c8RsObTDM719ygNhNYT2wvud+NCYn+X2kC/qEWDCVNqA30u4Ad6lC2ASDQmFhQS&#10;6KhgwEVHBYPyGtioj7L4KJ8OCgZFFjryGpQeGUwsKDE0oFiErcEBsksciIPZWZ1mSm1gUNaA+0Pn&#10;E4BHmEzSaRogQWmcGtDB+0Y6jYovGhqt5rk2EDMhjlcMGESsxbdHJRtEzLdkg4i9VG2gX75kELF/&#10;3NpAv4zTNDoPwGaDiMElsV4RlEHEIj7aX7Rbo0fT+fLaQH9cX14biHiEI4/2FwFIbBCxoJ4KL37r&#10;fidAHg0iFtRIG0QsqH0ziFhQbfbltYH+BmoQsegiYu2Xg33CXPw7qTbQt0ODiQX6MaBYa9w/zrsB&#10;xXzg2oBiDZh12JjtzwUMDSgWzBYwPlqP71Btp/MXqg3018RcG7ijL9GdBHtyEGKuDYyqmTDdB4It&#10;83XGI6THwBUk0FBUKDcx7nu167ULBTnbb8/Ozsk5CreDTX6KMBwWnzG6YVYZCvgVXWcct8VlA6Y9&#10;kbC5rIsuxeF3HUvJLRJL2NFxwFakLPJnI4C4zya1gSRjH1EEAUoRiixdCe7Lk4L8XGxRBJp5YRdA&#10;FBc1FFTc1ami4qB1Ho6eWBvIGsvDuhz7LYL8TFXAaFJQkuteSljEemRm5EkzxBUXBdjGsw0ftFn4&#10;nqGTDh/Lm+RpgZ+CF1gpQjo5kMEgUq56QXRS2RnQyaP802oDCZiUbUQGL09SAsMTuf0xjPvL1QaS&#10;O+v7q4gsTxKdlg58D2am8E3WBhIgUuHw5HUrhJ0OdQUVz3JFRQbzMrWBJH2BEkbOW6AhpzaQdNcx&#10;3XBbeEYnpiNPdjqkvQKVZ9cEqyCzNL5tvqib4xI1mJCUF9l24Qx5u4JHxothw376FA3IkxcTbR5V&#10;bSDpqxjjxNpAmqF8V+Ah5iPkE3Puw6bVBtIKyDmxOeQyTasNDIxUzB+OWHNt4Fwb+G3WBuKh4Dky&#10;2haOj4yiizK/TK8NXJxfrvlY5AKh55ft4q4XrQ1sAc/mpDUeA0PuceWlHxoED3kkwSj3wAQW/ZHC&#10;Z6Jh0NaucGCiY5RBhBs8en8PBNM9UUy83S8jgH38yKVhPoMsJtruc7EoqM/GoKBB3ZEtDWytOwdx&#10;DAoa8dEaJlR25GN0HHRaNUoO5NFaBjjaq4cxpYEtEDyKo9UcNHI0lYE+G1y2fUIjNtqIAzbaigMI&#10;ytQFNkRjGBR+JR+l8W3HgKCBIRsQNBLHmLK/IEyH1IAPHqa7zIHtGBg04qO13Ep3HV9h1Lx0bceU&#10;Bi4bGDHo2ZQGBpkKeNbq44r4aFuO+Gg9E+IzyqONObqqWes54GOQ0IiP1vOqdTEe5DFIaLBGbW2g&#10;78MMEhr45fHK53He8QO/zwXYmOczDBLabqZ1+Gg9B3wMEtqu7R35GCQ04qP1HPHR9hzx0b6ZmpUP&#10;82WQ0IiPtud25bMzLqNnf32Z6sALf30ZJNSv4IWXH6c0YGOA0ICN0XLD4wftfPGVz6118MhGO+eg&#10;5NHo2F8TmBTdbTlgo11Gq4wfp8oAoT6b8crnkc1XXfnssNGG7O9bEGw+jjvwO19+5bN/xthoHQc9&#10;HuyVz/7+98VXPgf7xBdf+Rzx0WoOrjS2Vz77K+JSm3J0VbO25XZV8zjtX3fls8NH++VgXOOVzyOf&#10;L7/y2T+Hfd2Vz448Ws++AxuvfHbYaHMO2GiXQddIDA5sq7UcHLzPtFte+o7wK6589tX8FVc+R4y0&#10;on1v2C67646X8mAHFX3llc/jlOEFeUd358/ZeOWzw8d8BgZHMXvls+/K5iufT+fMGQC2vXpc/E5u&#10;qTAS0s8B8DlzJsopYmx3N2fOYBUlhqo/Hh5PfsLm23CaQBODLzlCZ3ITw4+5Ri54SE7OGMQOvsum&#10;cGc0YgeJqJPI4eSKwsBX1iRyHup85fNzI/AzZ8I0nvnK58jPcMnzfOXzkOU2X/mce8p/pCuf4TSd&#10;ZNRB4Aicek+KijInnpFJmoA8KV0AzvrAq8ib4E4SReqUNN6QrUleJE/OT4DvHXzjNCrZt4SHPA2v&#10;Ip8DIg/wwiIZholyqWh7LJJvWFkVFamhooLPZ5Q9L8vmQ3BPAhUlyZOUxeX+cNCjo4D8Kk+i4vzK&#10;QqWcg1GYDR+FIAUxeyPfiFxRsdkUvOjw1ZOKZGzypDHi6gKtFnkfzCqXneanfYyHfVg4fbkgokSh&#10;nIgVmhspz2CR44c4Ei5DOaWKhuTJNsM+JE/NY/vrh0zhIU/ixbmvL3OZM61EAAszy+JkuXyeuWOD&#10;HL9FZnmS7Jx6lc8Owpug0oKI5jl/naT2pqMjIy4WarAHzHlJc8eGb79jAxjv87yk5v5N9lHv2ICe&#10;wPzyBXlJm4uLLC9pvdkg7oB5SZdnF73Z1E/vHj604oxPj0//cnNof97/CK3U/j9739pjx41k+VcK&#10;+rhAj28+7stoNTDT214M0LswMPUHypJsCSurNKXyY2ax/31PkHEikzdJnmy4B20sqj84S11RQTIY&#10;jDeDmIoVG3lTteUWOI5shHEtQI2gv4P6Qu/XNR24M/z+Ds9G38KALIElBYO3aNbJlsGCyhU066TW&#10;aAm/LRqsOUay25wVLJB5AZKC7lss6xRAyvBW0KxzAMj+1yazjkofLQdQQVNUJ+FebQ1PEZZO75/W&#10;EK2JnEoWtusqypMultqvIVqTGfm86ozWdB5aJLI7GkFqAFUxFbROMffanNbUtjKKytrW1B7AHtXF&#10;meKPKaFNRQ1TUaaEyTQwremNls5VTAVXN+e0Jnhj54pipaF5ztYEb2EqCJ7ytRWCF20b0p3nLcWL&#10;giWkl+p0KkqW0mX3LaayZKkhRKzlVWxdKmKoIFoTPPXHrqytKFq61HeuKFpK18triNbkvtbZ0h49&#10;ilk3JFLR0fxSP3FF/wZLcVXmU/RvwPGusWRRtdSSs2tKp6b6W0oXVUstPGvGRr+c6nwKSdJY15rO&#10;qat+ZT5rOjeOrDkjsRfnBn0KMdJYWFG21FhYWbbUOBxFB4ez1Q9sV1Z0cGiJ2qKpeWqKX0G0JnVq&#10;vVDhIbsWEzRKlV0VRAWtG5K2KF1qIVoTO7WPr8zIfN9lRpZw3c6oKF5qSceij0NDOm7Kl2oTWrN1&#10;6hRVmdCa1g0uKjo5NMyiooCpQWmL9AeB6qesKGBaK1mEAMLqe3hPQxBhTbcE8VMtiZk9Odh+2Znt&#10;h0EhTWCG3jMG0AcGbQ2YQZM+MHjVgOlT94FBJQNm+KAPbGaZQcP02rNEj6DdR4xQYPdVRgRJgPs6&#10;0dNq12R8pREp6WP3WMhLu/VNfuPlmedWTsyjqS/PPG94xq+V/n/Ubr2ZMvZewv/gVg7QvZZ4Mj1t&#10;MYwltZTjoDBVIMejQ/by6zJcegPGX/KbcXk8WMTqzX3EkCKa7e2HqY04EL95QPP6dqDKkw9lQhz8&#10;ZlzeOgKfrEP4W34dKmumqO3gb/l1qKyQxA1rv0Ar2lB4kgfRqt68PJxt1ZA9MKi8RDBBC49WDyIU&#10;7UYAggn9QfOYAiobFG5ONjMvdonDdjzH0NpgeQPUzHwHJFhOJSKs0F2n79QQdgWZgt+ChawGsrdV&#10;fnPaylK7YHlHRT7RE1aiTTezaP1lWl08tgAObm9el7wD4jr6xfmxn9AxEYYR+7LAUfUxXbLpJ6ae&#10;F9jP+njVSx/IG/0LIOfVLjlJ9D5Q5lNawWQ7fjP7OSYhfiGU8jnrD+hQfXra5QY7s30J5vMSDGP+&#10;njFfn0XNtwYUbv70WNRzr6LxkBcLqi7+2YlTEiLTq8+jFCPdubu26nMW1WMXk6tjIcIpAbuo8uqE&#10;0mhYEi/5y5f85e8/f4ljcJu/TIe5yFJG/vLu0+Nf3n54/vbxw6fnLxCA6fAUoPsTmuN0PITovp6v&#10;WZo+fP3u1+e7Nyhqno9nC1T8XRst2H3Kc5K0rUYLaPJbu/66jo9bwG2LBISMkFzjXcx1FDFdLd9i&#10;gaIOLIjD16YCmRQg6SLbFgskUoA07oNDnwTIWF/ROlTbwGL2cqBJtw63kylymY0e+hZNCzxHy4dU&#10;8Kwp3HgJtXiEGa+KVvGsaTzXb1MWecyzRaAr81lTGe3Sa3tVdFpo4VnTOUWyc8HdmkOLJCbywbX5&#10;mNoLGqaEegVPQWdL72/XVT7CXF2WubIxVLp8XUGzJnOdOkWvhdQ1vIKmoHJ9NgUv1ze9zFzWN73I&#10;W9ZpXKQtG3teZC3rAscMooV+9WNe5CwbR6LIWSIvUWPBotECnnuobXmRsmw8VlykLFHbUMWzZmU8&#10;01CbT5GyRE6qhqdIWTYeB7ZWtEHD9FrBlnmKlGVD9BSNFkYr66jgWfNyS7iv5XJqsFHBs2bmhggr&#10;UpaphKKCZ03nhsYqMpaN+RQZy1aL9zWd0zvD2/kUCcuGCCvyleld+wqeNZ0bLfnLdGWdD4uW8/U3&#10;vMtkZX3biz4LdTRFqrIhCYtUZUrnbgVzkalsnPYiU7k67S8ZvXrK0oN5Lxm9Tcri5YppK831csW0&#10;RZmXK6Ytynhs7j6Cc/3su8ek76EWcixPgEP/IvJ3D+m/AofMx595ycbTuzfPdx+tqv/uOf336fWr&#10;p1d3371+9Z39Te7r6bDW4vPuF7yCCbTtfug5dYFapTxkK4d2A8awLL85PJvnL97AzIE2EbiE1QNK&#10;IASdZ8Vh+M3DeWGGSB/YY2HAJa42eaGEgsqTF1DMevUDnGb52hr7AVW/kC1eHzXzBbhE83VrjA8o&#10;mGc9qlojI0CJFIkxFaDgcnRxOVSfEo5LxJ+tzAkjiki834wWGQKnRH/yZlragN0V+nWx/gL/lrbq&#10;PPtkdX4zy/sdon6WxMIDNvE+Kr8fCeDeDuZkBIbtAcHHxXhw93pADQnC2Pk2u+9MHUntlmi6hSPF&#10;+M2U89oNkQrxXKM4IuZMYcEh1jkSv3lE33VxD9LfWREHfGe6PdNYiBSvThAS2AUiWgf0NtWFqxA8&#10;npIPJUM68eviPIsnIXh8RCF4fPbiPQd/tFkIHpYn9KWF15OJ+hHfx75eo2boUt6rtPqSwLOE/eF2&#10;3njN0lDQqnUWecphzLx0Hjc77cvjxw9vv/nw8WP6x9MP3/3549Pdzw9m2qX/+d4XYE+PP316i9P4&#10;8PX7dw9v/+I/Pz98+Jh//uphmL9+/+Ht23ef/vrh0ztcQEspFn6TWZjupH35/O3Tn/5o+ZvvHt/+&#10;x7dPd0+P2Zr8+d0Tfnj/+PSfr+5+eXr4/PrVl3//6eHp3au7j//6CVmg6zBbUO85/cOzNk/r33y3&#10;/s3DpzdA9frV8yuUGduPf37Gv/D3P/1OO48j1n2bIUvnq0h7RYbM5GLxm78hIXa5Htyyq3YeP54H&#10;+/XfNSGWAnHo/ZcYaLkECFUWsdV64As2XEA0kKyD3PWI+zqNkEK425msI4L1LMI67ppa822RrMOu&#10;dSTrFEK+t7ahyTrmWqdJkQ2zyP92JkUybKz3Yy+SYdYQu4JmTduxMZs1dRtrMh0c29gITRa5sBae&#10;NYVbeNY0Tpc6NiS2Yr6YTqtdOI5AwNTRFJmwRubSQmCBJiVjt1QuMmEtPAWV063QzbKsaiXGauEp&#10;2Li+62ZzBB5crKulV4prfCmnVlnXmsytLNaazCmwvcVTZMMa/aeLbFh6cbuCZ83N9WUV2bCUAK2g&#10;WZO5gWZN5VO6d7fZrSIZ1ujoXybD6rte3N8718VOkQxrULlMhtV7XRbJsJTk25KnSIY1uLBIhqU0&#10;RAXPmswtPAWd0w2lDZ3NEwpubtQ6FMkwjFWThcX7y+mu9Da9UiTDLula+2Y+RTIMa6+drvL2XgPP&#10;mpsb+14kwxp8WHQdbyQvi2RY41iUybC6yimyYS08a6nRWFeRDrtYcm7LP0U6rJEsLNJhjX0v0mGN&#10;ZGHxAnNrPmt+rtspxb095H+ry1qzc/20l9f26tKnuLdXR1M2Hq8fiqLxeIM4FmGLAwhbpLYq1Fcv&#10;MI1imaL1eAvPmsgrPC+5y5fcJSwNxM1ebiNu0rQvtxFbKbeX24gtyrzcRmxRxpNANw9LN+86/iPa&#10;4/7mrC6srU5W12P8EUtv5U5c7vSjyA7UTyc5UD+b5OmrZJCDAoz/85vzAN4CTwDBWrEcVzdG7nmH&#10;/upyhkv0jsyKS9wCzFMSt/ssLGQT7/cw9Jnj082+wNQyXP34fs7BioajDtTf4zycyH4zK99H5dlH&#10;hctH3MUL8A57xDInHcQSqUwmQ/rJHi/s2Jdl7k/LZdUuIDVeXqHI+zJD3mdAT4SK9J9TSyQcHZfg&#10;QFdngiM8wSSgzGHEXisohC4MirUvFEP8ZnHkF1fEGjGU4QJxezxoQtug+mLLHgMCFJbaw2VPMwFK&#10;7JDXVohkr9dWiDU65yhcmaoKKotdMXt77glrFElHp71IvTqUUAZ5wL7s8juhfaFkrjKm3gdyugug&#10;LAT7c6Lc6vOyy0Chom6NB54Hfl1N5wWK26wtXC8J4Zcrk7//hDBO3m1COAn4Iu0bCeG/55XJ6TjY&#10;NUkTIdUM8YxfQ5n8XTPE+U3MZPmsb6StM8RI69SC5evwYupzijAqdNcaC/RjRCAbIe51fi21Xtti&#10;AUUUlnU+IjVe22JZx28bd3zWGUzku/DI9WZF6yB548naIk2MBFMNTZEnRkKnRt8iT9yYDsy+hTbo&#10;flrFsyZxutm1XZZxXdAYnfSqeNZExu2v6rrWVEasuIpnTeZTncxFpriRpLNyr5jzyeLb23UVqeJ6&#10;Hr3IFDdOQ5EprkftTefFbPIDuhvmKRLFDTRrIo92S7GyqDWR6zQu0sQNHizvTNYTYua7x6rqrFxk&#10;iac6jS1OEGjSo7cb2pR3JusnosgS1xmwuDLZOKBWjxezsTTNlsRFkvjcoM2ajxvns0gSt5Kpaxo3&#10;hFeRJG7hWRM5lQZs11UmiessWCaJ6yxYPE3dSMrajZIgc36Hd7PrRZK4kccqksS4DVnbryJJ3ChV&#10;KJLEqW/xlj5Fkjh1Cc7u5FqpFUni1HG6gmctlxslGEWSuKFAiyRx6wbnms4NPiySxKlTbGVda35G&#10;4rZGZ/PEY08b9CmSxA2VXiSJ68eryBGnhtVbMhc54rokLFLEjd2ymwGxqgaaNZEbSrRo7VqXYOZN&#10;x0iNM1GkiFdn4iWX+pJLhaqAc/CSS33JpeIxUAaH+hcMX3KprYzhSy61RRkP+t7kUn9z+hIKvJO+&#10;9NdvoIxzBLyVvryFY4SS3xyp5BWr/r3HnVescoBYRMq9eZ2Cclz9eXljWnFBzEq3oQ7EZTOPKKnr&#10;WjmXgTPRyz/4iPH8EGnOb6a937KH89PD5Rfq4Ph1oXLGQ1zqMnsSlBC5WrMFLbbWz9cYlxpUf16O&#10;q59Z8Gn1MTk/9/MBfqmrD+SR/n6iyUIDWF6f/yxuYjToj2fRJ4Pq77NvYJ9SGRPc7h4v5EmBFD2g&#10;bCIpPk4TFwcn84E4zzn9qi6t5+WJpKMfruyZtSslMhUElBddKKg8e5Gkdd4TyT1vkyCSoS3hzdRQ&#10;5UawH1omuZpq4QaOIonfLJrMeTeW7Ys5F004BT1Os6ADcEHud6FyQF+UILi6EsLQ1RU+vRH97qoQ&#10;vxTlpCvpxG+ml0VH9RpdpgiRaZFC4OpLC19if4V2rwKY+jLMO28LoD3S0NmhPyfnrP7qvCpik7Um&#10;++PUv1yVfbkq+zu9KguFeJsZTez+X54Zzcf9ggcyD0nYLl1kh9Npnizob0nR4XI5XimNf9PLmOMx&#10;vUo2nrIKWId/IcQigjekJojjNZkta6B1KH48Xi3JVcMFs2DBdbBGkRVc68QSkFj6pIZrHcMcrhbF&#10;rODCDsaA4zFd7K3hWieYxqGBax3KHKfUZLaGax0xHo6WH6rMq8iZjnO651tDVuRN8UBfHVlB/Qm0&#10;qFOsSJ62KFa0nEVPY3tkrjqzgv7gnvrUig2YQNoGtvUODClgX6NasQXjwXI11bkVe3CweHsFW5FP&#10;HceUkahhK3KqY7oNXMNWbMJhas2tSK2OB0th17AVh2BIAfjq3IpdOFgQvoat2IUhvRxXxVbuQoPd&#10;ylzrNV2CrWJb78I4Nk5VkXEdD6kjZw1bkXYdWrKjSLwO13QJv4qtkERIylfpVuZfL80jXyRhRzQn&#10;rWNb78JwbtKtyMUeLWdZ2dLixu5wSXdtqwstNqGxzuLa7nC5WuK7hqzIyg7pxnZlasXl3eGM1s0N&#10;bMUeXBtUK7Kzwyld4q3ObX0SLpc61YoU7XBKSeMqsuIgtA5pkaiFqG+JyjJZ2zjxRbZ2OKZLvbWp&#10;lRnboXFGi5wtptaSRlZRGQpygN6uMluRuR3m5h6Ys7tga+yBRaEXoDklBasLLfagpfuKm77DdLXy&#10;hiq29Tloio8ilTtMzSNapHMHDFolW5HRxaNDrYNQZHWHlAGtHKsisTuM6dnf2kqL5G4bW7ELQyon&#10;qmIrdgEat77StWLGg0h2k7yKrdiFFrvZVaWFQw7pPeEatuJSMOzE6tSKW8FX3POuz6y4GDykCobK&#10;Hli9c8zskm5OVye2PgdNexKBtjWy5syKHTg1DC0r146ZnZsbYO8dBRiqK+s0Q3xsgTpdrTSitkwr&#10;XF+QtYwPe4cpoC5NSxeRuwVsPDR281JswMFqoqozW2/A0JzZegPgVrWQFRvQRLbegFNT6dkjWEGN&#10;plFkVygC6oR6rPoy7dmtADNzuHoCrusNOKINTQPZegPy8/OVE3Bdb8ApVRXVNgBe6TKzpoC8rjfg&#10;OLakBtzNBVmTNa7rDZhTJ/7qzIoNaByA4bDegKm5THvNbzU1GK/VHYC+WYFNqT6xNjd7Sm5BN7Ts&#10;juGw3oS5yWtAsEbXstdwPlZgIxi8ziDDodiH9mLXGzE0rSJUfK+GTTWHFX4bCk8ZAY/W5ApPeYSu&#10;re9EUWQ8No0Pe/tvtRNN97bwlptKdCjKjZsOwmAh6jjPLXE0WHPIgGr5B0PxVAsEfWNPi8JjODh1&#10;qhWu8pBq3Kr8W7jKhYPwUsz1UswFmYqg5Usx10sx10sx16cNE3iq7B5OdE529svcXoq5/rZirt9V&#10;Y4z2ZGABmIzEvec9TOCXdO+jHKPPM+bXGXY4bnuwm+eWwFnPI7DDKk3g+xjY3x++x0XwXZOBVZmw&#10;M+Hcn4xfQr+Hi7QHu/lIhv26b6nmBSXwfUs1PyeB71uqeTIJfN9Sk7Ni8Mvb4n3aJHck/8G+5SaH&#10;I//BvgUnlyL/wb4lDwdfs3kFezYs+QVpBBj++/7At3h51ltQybt34L2lnYv2ChP8wc5Fe9Uj/mDn&#10;os0OT4uOSp20ht9cqJqMeStVNQ/MyhGWoiMvizn6ezlDHNcF5KaCZgtKAH4DJzxALAfZW99CAvBL&#10;QNYnwS3Pe00AfgMQHi8wwolVgJnfxuAeYuKXGL3LBqJ4AqPdhrGhY/OJiV9itFBjAuzX9SEln8kz&#10;ivrN8WhRsV0Y/XV1PUeXWOOmcOdmMScLlCSC84wQgF9f9clCIABEjqFPxwWQ55qY+A2MeeiFIwnA&#10;LwnuixlEOSLqFhDNsTmKEkgQ3BeDq0t9fvS9Rt2EAPQ6QWR6BaAX4Q24Sdgf2svBBiTtBKDTUdTi&#10;oXzCj6uoOkZUxTGG4OSO8MudseuZRvAQ+gTgNwCzBjXN1V8Mq9IUdbx6M/Q9B+SXA3txNMyJ/ri+&#10;0SEdiYdf4vOjKuEs5gnK4MB2xz1Z2AtwYeZwPH59XMINoTgIwC8BLRhoW6IBs6hdtCMx8RsY/bBI&#10;UXt1/pLCmwdacgO2N1FHHVOXi0o2UdBKOLfLpV6zTJftnpCJR1dCZul12eHobG32lwDM/DVItUaM&#10;UgmxXRgKXPpDczGqQc/RNeqAoo4+Ric30r8C0L0CpLD7gFRrA5zy7tBxrrAoAejHRdTgjyc3CgdI&#10;lD5GNwaHcP548PjlAbSorB1pJXRQa5cBFd9yjijXEXN0Gxq5KQFoyQDMUZpZJ0uRJECB8egSdFSC&#10;7EijSKq1aNQlmOIYb70pQNcuKD7rk+fo5sGIHeoyxdH1n141TWq5arcjkKsUQ3tJv2Sztn/AqvCa&#10;/2GJG2Pi4M22/7EB5YHg1w/GMbhTkd/f4xqlnWLVfYk7xcFAKeo+fj9aNdiegxGAikVm3h3bDah0&#10;xOzdA6W3MIdHI2zSmR6NIvh82enwzTzlSmTN1BHKNCSgMptjZGGSzhDPaafFOQvaKBqS2EJkzNTH&#10;QqAGnJjf0UM5Ytijn9KdYMu55yHuCAsUZydSovDNZVZTWGxBiZ9fFxaT3zIaRDfHcfKjPYCHu7J6&#10;shrOQqRxSH45tD+yiGphgdGNNXkQJzc8pT6ZeL6UhpoZCFBqYvbruVLnoSg+nwcpp6wsdY/Qnanz&#10;FB1n2rKhbLgj/PrOzDRRVWhhdoJL7pnddhgiDcQh+eXQxAi122WzmCPoKQDptvPUcEh+ObTTUXoZ&#10;s+8MHLv+yL7VyoudXWErrxhloIkjlMFL7pb43LtX85ucb2B6dtc7WbGvnXzFiBNDLkoFh9CB5OsP&#10;TTGmwkIhGMX1Y7sJkxcTwpbs0pPQZKHwxNoSegNK/PxSTLrtO6Acv08DBtskscL5VRvKm/bKXqHg&#10;tUqv/hwZQhBHZ3KrQYUQcCso7ZKUaFYzBtZU+CjGZUhihkLIvC44c6beVFHDmXpTbR+KAPPQ+IMu&#10;sWcmNxBc3QeI/d4HCNNYAHoIFIq2D0hRIHcQBmlSh9LSdVEgnfMZGjhhVNmA2W06XJISi3Euk4mI&#10;ySN4EuNEj0FFGSc6K1L2si+GOgqU+riF0181LtNlflShnYmSDPqkyxRooJsxhhilTOzI3sEbcu+w&#10;jregxM+vy15c8/GliRlbWCuJA2UdDx5t2Rr+t0O7wyatY1QOp6GldWxBqMTvyvIceYKUdTx6UyoZ&#10;REEOyocW+mGMGJMg+BgHQ9iJo2sIScfJQ3ByZyYP6snEG+6FZqaQvpU7D9I6DozKOo45Kus4Vq3y&#10;u6SjtI65M8o6Ht3SV9YnEsaJisqaxXXjDCeMmtGtconPN0XOz/lGWce4lpK5QUlo46skS5R1jCL0&#10;DKgshhBjyjoOwais4wD8W6xjO1lpYSHWm9bxFpTikV9KaOJU1vHggfNBEcui/5n8ipE8IiTTvBS8&#10;0jq28LYNLY8OHUthe45uUirbavTWQMok4FGU1vFII0Ml7EaysDKtRupNuX0e2hmUdTxCAGRuFNYx&#10;bl1kQGUdB0ZlHY+cozKtYtVyB+3WnQWLlHU8upUkrWPUTmWMyjpGXYQDCjtxZLxPqhpvHiSt4xHM&#10;kFatrGMzyDN51Byp2+VRoLWgthC3xNLQMvEZIk9ZxwEYYpQysWMdHxgOD05qyt4tKPHz67KXgNK0&#10;Otjl3cSdwmM9eMdKWb92IBsr7jz4Wz4yA3sIg1L4wAGozOgDmW43oFL4BxrmctWRhxPZlIP1eNi1&#10;M65K9F67Q29uSdfJO9DzV4YYAbGmXQhBJAHnRZJqo0kbSUNKSjGu84MqOSHfSG5ww1jR2U/+TjAr&#10;We6Tb2cI78AqJeHysahasUG6+gdWVdHvwQ+JhHMtA+3eXS/a9qQjohKnA40oYU5YLaQdOelIWZVO&#10;AlSMMPilGdxuFktxjkELCAXowW8V0uEcpd3BOUq7Y/Bkg1QBdEGkZGfIZT+gEtgs65d5xgCUW+jl&#10;UTKIM0QphpBK5udkya740Z0JWVyO9hGOUQhiq2xLjCuPlsd0ZfoQvZ0yRunAElDFPbgYkyr94+/i&#10;BC1HFKDPUfk86aZzEgBKMmLILCnU0DRGpc6lt6zcBBo5MpVH+0o6wTQWZWFtAIalSrOzZ94yHRMs&#10;1zZvN6DEzy/NW5YsqsjOwfdJ20ZgjXQmhb8Cn8HjpcItBmBWJkoSDVdrRGKGnojpIkzi7pxQJrjx&#10;4KajBPS0sB6aNqY4k8OVIkvSEZI8rVrwO2JzrmuFlgega29RGoG2SB5eEMFfALquFZcpFozijsSy&#10;GGExg44e2RAKzzrOuSTqS0u4pm4s9ZXOcHXbRpLb/TxhHIK9MxGV0XfwZInAN/JIi/kBLgcWNrLq&#10;VpbsjOyhUaATWoj8A6WYiiYvGPtbAgvOOVspOq5ZS3IeKiHF4Cr6WVFm0oGKTswRctHPsyBPMI4I&#10;uQIuU0fEhUJ8SjiXnhKOJrtQ7ThRPKL9EBeOKN2KPovh0PuuiFJzADrTSnlDMSLSV4u8ERcVFkAE&#10;nHtm3DJHcQkOgL5qIUoWOoqzj51xHS2VELOkwoKE6s1zVIXb4EYHlIrSY9wKI44qNWqfzQDocU9p&#10;PVEJCYJDQFFH33rsbcMQdx59O0MNtwzDCiiFOL/ZMBzOrAqATOgy3dnfeYfqFoBunVmSqo8x9qlP&#10;ftye2ckiF2t/ZYahkL3wot3eg8rrzhENZR2jAowAmwJ0q0LPkaam4veLi1UVjhguHj1TAQ4Akt/7&#10;QRjcI3GvTvD7AohD3Cc4+RFT6APyMChTk6tWF8VQG+TGq0gYDxeKVZGnBZv5gVWOCjlceZ7D2ZoT&#10;Jn9bKLyzNxJRAv3sLpLaQMoetX/omZwmqLbv7LwINdHdZuLDYRBwmdQIxPfhfL1KvZ/dRlIO4TmE&#10;mBiXqTMh6y70ycT+XqhAhNi+eH23MjLRnjozlpqfp1KVW3vxc6y8MXRozeNKuZBFuxTYzK0rMQyG&#10;t4Ok+O/i+CScWyeKTykxldV48aoDKWI8xAxrtMv33F9RcoAbMXk/lJ18YV5bjcs0n4JzUSn5xc+H&#10;nB+cpWQKCA12ZnRK8MvZ2qWCX6Tc8DZFUBHd/aDcALn7cC7wFV8Rn+LTM6IAtg7lY5AuImky0OQS&#10;N5xRB5bHFUGI4D8VrA1jZunkQ8uWX7dweeJURgmNSz1ooPb4QiUsIvjWpj8RG202+7t8cQsXTeV3&#10;Air9GhixqC6DxRxFbSDI48a1cv0udNTETQtsodv1Uqi7ZaauTAf3qCJesKMHpaU89LiPxMgDI+cY&#10;loVaNT0u1VwIPpzLOiU8z27Xywj7mVo+PE0eKn7pPtIK3wD2/FjG0sKVbPuxG1BOgF9OxJoQm2Es&#10;vU6wb1IMKpp2QjgrASr/6+TiQJV4DScXMJL8p8hb9LNqeGkqCxjJnScWtil7Fg9u5FUrl+XkD+xJ&#10;7jxZ/2LsjEqCowETwzHC9j1Zc+2014o81vvbAFWC40j5u2HjGzbDu1kZo/I6j7T3VYIjFqO0Dskz&#10;qFMePUJE9QseV9mX4DihOM/IqHQ3Xn5JcCIhMZxcXimf8+S+lcJ39iOt5nf28JD0id3GVHH0Mx+b&#10;VRrxTCmmZM6CURgMZ7qJyq87RzpCOHZnHiqR4ECpigc1sKiuZXGi9aPmePJyRWnzkXHUxpzc+VQJ&#10;CYpPCccMnwjMn7wqWNWU27NGWYwohjgxHSFpyPdOlWN0YlZOyhvImSQ8lasa8kYlOAJQOR8xR5Xg&#10;oBJSDW1AcLfE1dk/ebxExkhPXiKnSo3wHhbtZnGmT2EOC5P95LE9leDAUaVGlYffFaW0nmhmKdkd&#10;Ii9sPGrSjmF49OBhWFxNu3ADSez8ull4ZDhZmBR4GSwzuyAUnunKcMJPwxsuCU6ZW8QnSrzs5bKE&#10;D2zclblcrwobkX6ieBKX+LKgkvhcQsr5MX8ozgJeVd1HPxagqv3w+SnlxvUqcUv6BaeS73rcTd4J&#10;ddNm7w0o8fNL/iafoZigzxj0PVQ+lg0UpXDB+3d5izY0uJ2jh8RUPSiqZRl7VJYFAZUpfKSTshtQ&#10;GTVH6gfJIW40S7cnWF2FS44eoleleTi0Tkdllx6Z8QqO5NbxSzYLQBHGDYxS8BGjioJwMapmFat2&#10;HSbp6DujbgcMRw8SSbt0AVTkYbZtp5oRF7Ls1ch0Brctm3tyiC5B2EJtObQBJWPwSwYJ313JIfeZ&#10;tHiJsIFS3Tzj8ujaW7EpECHEy5GASmrMNO12A6o5zkybKfGyNPQTxuIcGkKo3JlVtUpDRHc7JV5m&#10;L2REHVJfORFQWQ+EE7eicHvFd1psdNBG0ZABVnG88exqPo7CGgk4Mb+j6zkx7L52fgPB7M5laSt0&#10;hAU7p3AKTVHBzikEpIDg1wXF0vXhZg4tOEHKyd1ZdQLZfUu5xxMs3SQkbml0Oz+vAVF5V3YQVKki&#10;wslwKl68zRNUAdqJYWmlimemShXGpcmQ2JSZAlRKMe/qNCrzFW8Q55OlslRzZC6UuPMEO2LofU6c&#10;meJQSbyZGFXuN9p0quRTyAnltrBtorRUZm/nr/x87qAktx8/FaKdXe2rsMHsoVyFb/LIhprf5FWL&#10;KmJIMScLsAh4K+Z2iNAlU90Wol7NsYBS7PBLMcq4hnK+Jia1lVYnRVVjD3vAOx9Fqf5pPMrDDR8g&#10;RRrVHOfRozRq1UujOimp3ICWJoX7feq66TCzJF1VEUZHO9EjYcGoklPs5SnTXdGeTx2foKM6P9wZ&#10;GQ2dfa+lWzw798g62YnVwUpIhkJURjjPjAxYLI3qBJtNTLyro0Dtbp02ShvtVgB45lfa1hRYMkS+&#10;AAprOAA3rntPCE7ZO1/2vSkER3cbZFKbgJJYIyPrKjQwsje/Km8c/f0ceQ9wpHeqrLBx9LoECQj2&#10;TRaqMtesHjwD3iqrG14aGU7bbOgNIG4OZYxK/uKeSAZU+S1c20uAcgsXQMGdAai20C4yJK2jjNQA&#10;VNxjR2yXHkMFuQOKOFA0O1O6loAqkGfS1Kao7DDCqZdL8AaRF0RojE4cFQyw6phERWWjjm4NyFQd&#10;u+TJwOlIv0UZInH8ccS6YnoMB0fI85HPh0iM9P+UKol2ZJKOEaZRcoKAytkOwayO1hgHQdHRo1jS&#10;wWHTTfUM2TB6AFop2oBTAQGXtuocTA4nC9WmvSHVCdLYDoy0vSbaXorHpjhZwjeeqNWVnA/Ajebo&#10;2AxstbW8LtW0GbagVF38uuN0ICOpWCNb/qhW5YM9VprklcI4sERDxYwGvrmnTAHrsZqGloo7mp+L&#10;cxZ6RJTDs12nSlCgNjXNEPfEunKS+BC9EXCZ2Mj19OHc4lO1KwPz2yJCbRXc6YwJKRDtYhSdyTTC&#10;ADhEqXl/vQdWHon5HdzUUwxDOGVjHlxZazi3HAWdD9TAgv8O/uaSKmIKOKF+CbdNpN3KD8aHlcSL&#10;lShhe/AqzMUz4pD8UnSxZl1p1QPFt3J0D3QlNKCXY+wGVCYC36uWtdABKIeOMgN1BvjqkqQjy7A3&#10;Sut2Z5i1k3sdjqg693yqWLVKCMWnIqYBuDkyOzRwZE2kAg5IkohfMrErBMUfFHwKbmGPvoAc3E+R&#10;KpUXvoXAGFxQqcIoa91rikPd86LOl4rNw4sqaIioYVa8SlE6nKqQHzzgobw3M5eSSaLck7CG1OGy&#10;l9ezkaN0Ki1rtccHeMkJowr6HuieSEDeYpWArHBUqR8e1815ap/WK+LDaVmRf2qd1gWy7/Fd+XaW&#10;oOiVSTcRc7kyPy72/Eq7VjDR1a0y4eFeybv9s8BOXEKSXvelsngBT2C7uE8tzlVckxb64EL+ErGq&#10;C59NEvL1wmdONlqjlOsX3wkTOz3D/EI7FZUzfTg/9CLnEfNDxUcXH9e7qX24WUdEV/oKmvuhshMX&#10;FtUoOjNgKgzpKzucqBNJdafgaCpu5ExJlyvtcnXCozyyvx9Xj76oxD+7A6muM1c6uCL8EpJFBErZ&#10;WErOj8a7iBiyO53q0XKNoE8/8nL1m21qfped8fULHPmkO6Qc8nOpzhvfEBL3xy/UWUhndc8vizCE&#10;fRT4QgeSj/nNduiiAW+NirZ+ZUuLIYr1W/p1C8nR+c2zoBRRjVsv7rGo6gRKG5XDv0Ap2W6L2OcF&#10;wjKB9XmRmk6IVoouwWFUrwqbW4XqHLt8Eyul6leEu/pxV6XDVw9PDMJppWWCNEqX/a+sPgjWIyPx&#10;S4byGugNXJutz5xrFAO02HoLydH5zbM4u8+jhNOZSVQhPM9UKsKoObsvo/L2ZwbzxO6c+Qz3Xjih&#10;5E+MUOyFU+NSCYhAxhn0tXOsIkxn0DfBKTpjvAzXFwy8zaoSdGdUbhg+VcsQcMKoCTgR5eT81NWC&#10;My+9KbowuCrCQOQD1TV/geu7aWeXSsL24fHdCSapwo5Rwklj5zAh0M9uKQt/iQ3Q1CLgEhpLCbCL&#10;75gCc4bf3GUs5d7F82tipdEKpx9iYutBxSVsZaJ0zYW6S5yegBN3AwNOmW6eI1SlBFyHemzlEjnH&#10;vvS5hMvS160XaiEhbeniSpePro3CRzihDXgwVKQ84MS4PEFqHex4pbTphV1URVDnAjmRtcatyX1z&#10;iliNJDIsF2o1FRJxrabefr1Qyit+JpwI/V44rgj1sYOWdAKoXYS2v7DpibKqXEQqm/dMF1LUIJ3d&#10;qVDND8inwiQ/04NUwzL2qJbrN4qlWqM5LExyalN7CrP0XNum9slZdtnqlqm9heQh4Teb2ic/VGpV&#10;gU9QKZrMCKqfPL4kIq8nul99UX3yXtoKm+cWBOecXKCrEqATyywUTRizFALuxBioKEQOOJEsCDjE&#10;YEsOu+EBKnbRk4iNmAbx9iOvYdujRL1xjxQgorjjiBOSzHvRzePI8jLRS/DIN2VF8Ql7MKjY4ZHR&#10;FcF+hFNuLcdVsb4jY8NCYR9dsKqX2I873Uvum6pdJh+oOmzKDA3nNSDCAKXQUJ30Ti4OVN+1E3tJ&#10;CINigevz/Yn38IV7eWJJpzDwTp6bkPvBcISiH3MYCo5VCxIu+1JyP4JP+7mTMw1GJXdZba50Efle&#10;7S/np9xzly/qivqJdSQKX7xn2zd8o+ufWodbRiqscqIFJSKuASfkc8BB3/T0ArtvKYf0xNi/CKuc&#10;mIVWdPHssggJU61u7LYbrepWBJimu1j3RkUE4eS3OxQ2j4SpubkdKVYaXQ3FAQoFLRg5FLRUWH6p&#10;Qwg+KkrVmTcUviicDSN3k6TsmOQ02sKobJrkG0gyDL9ukrsxq6KtoeaEP3eCI5L8ZgXndQlyXKaQ&#10;xW7TtZBihv6mMJ9OAddP9QWcOit0fYQZSDNG3Yo8OV1UnIquj3oEm06NMqMpj+yx0K6kafJfm7uP&#10;vP5M1C3mDsC+o3Z0ZzsOC1mf33wEjpyqCA0f6WsLDXB0N1Jdi54ReU2ehngFIuYnNCO7gUmL3zWZ&#10;shjCg5AC1BMxe+GUoI1qEPIB94tf3zfCqXFZNSLh3OIXouvIkK7wsANOiK4FTrAzPPAckuzTZWZ5&#10;n7jTHXDifBBOXUibaWEKusxevaFCujwfGs7pIvZ39giACk3PcQlW0Jlwalw2qRZ8xW4XSiXyKr7y&#10;2GeXa3LfwuPsW8ozq+uEHCKcuGE0c9h+bV2sol+iFUS5jW+WMmOO96y62osssDHNbrDxjpSYm5cD&#10;CXbyY7sPyt5G7+nfI9zkpFyU8OESlPILODVuFqIqrs75CTPsyMitEI2e5VAuBsH6NA7z4hasbbqM&#10;vPkUlaIt22ULSZ7iN2u3MeKQt7O4hfNyBFHjNtEAFfneCVIqa5l+XGRiBwAh1SY+vSO0/kRpJWpK&#10;J6+dVPG7idpI4XMrTGoF92JVgnGmVSL8f/Yg2fY3K/d3ZkJa3HmYnc7qRfeZVizifT0BEviEoIn5&#10;bYq4btax1yp2+qlCgplRhX74c/Jwm4hRkFuEF0fmE/GTyZt7Kmy+FWpuTEv1FeXES5qC8abIzPa1&#10;1ujm0iAywiMzrqh76zFUCDRhlrYFZFv8TmQaNEvNc2iJ3y0k2ZTfLH4DTuTNJ973EVSaqI9FGH4K&#10;PSv4msdd6O2JLdQEOudYoUAnBi37rDO5h6mwMZUlaiImnKNsy/StgMmvJajnsWeqQrFnM2Msojx7&#10;Zo0FVFjvBMyuWlVKM/ChkWcXH+cnYkqxXqX66SCJCOzkpolyQKZIGfZtxokpB5GKnngfVZ0hpqgU&#10;Pj6KIBzWiQ6ckqxU1YrvqQrFvoVsEdcSQlaJmFzAhZSkzGtLVrY6WNK5Lcm6hSR2frNktRKUZGCK&#10;khVrEJLh+hHYka2XFT74owmf4J6RrdBFmG9kO2UhvUY22hT1mCObJIrE1uinBa+EdKXD6NFU9BcW&#10;cH6/VEi5kQk6ITVH7x6npPCI+e+R6uw1JKJU7F0kghOj21zCNBs91qbA6J4KH80VjpC/eIHRKdKX&#10;lzxpqoyKcFCzPTWCF67SsAqM0k1ohyHg+nxnEYy0/0L6Dt6USq6WYXwh9Qc3dZayNsonfl1OEU7I&#10;FeKzc94ls+Mb0QW/C0dHWDh8pMsotAjv6o+Cl9EqNe3HKOQUr8KbPd9dB8Puu+H6/k3oAxEyWuDE&#10;/GjtqPm59SnpQmtH0Zkt7oUTidfT836IwM5A60mdX7aFF1YlpYbJ8e7+Et9Gn2prYnkVUFkTCyRP&#10;J79+Sp3qqnwjGi2KeOjIvK+w9Uba/ML/sg7pWcv1bXm2B1R39Ua3YtDIq7s7o59mlYSktSO9fEpD&#10;cc9iZOtzZXWwaYKyYohP2MDshary5qPb/NtC6JKvRpbbKrPD7QmVZBlZZ6Gsyp1hVSsjzNZs31ZY&#10;uqX2+cXCkAmfOB9sBqrqLChFVHgz4Dbh4bYUcXsVQYYsn1oy5BaOO8yvSxDvQ6KenuatP45KLPxm&#10;bF7+ovolepRHcQ1j54Jp6LGIRCQfWtoI7HIJDLALMHcHFseQWPjNBOFLXmJufP5BiDU2nlBc6ga3&#10;5FJGUJRlTmmvdDbhlI1HOKVj3QfGa8NdaT9Qa2GLezrbD7lyCelhitinO8CDyrD4ORRM7B6XugfB&#10;m/T9hXqkTWxXnpjYq+ylqo1KwhPR0R71MyakvXtAeU7Q3j0gX54obWVgpE+qEEXdEWlO9K0YumB9&#10;nUTHv8/TfAqij4vJh/68LBudrDDheoFFsxLs0sI80T3YXEULOWrdFBK2vvsz+PkQPEZsCswDF4IZ&#10;B5dTIgfItnZCXniFvKiLZXiw702z6r3PQ3RRxJHLZ25jgZSKLMJ9Xd6gk9+flxuX4ioDTcs+Y7hD&#10;IGSBm58qxpedFdEWi5zYp6rLFcGIHiwSsROnhPAB3AwSfrDfSxFxQucv2cGbilcdcooMseXRPlBs&#10;J6XBIJKuEYwTqSl7KCYJIaROuorHd0KVCQc+ZVUzWKiCMAwmqeCjyzVV2zq44aesV9qbIgZIaSR2&#10;l21SRQSdz3oIbIzXibnRClAc6kJQlLyxbF8IS97B6osIV8rhyFHg8ps9COfMDRQdxK8evv788Pz+&#10;T3/0H/765Tn9/OanL8//493jj3/648PXXx4/fnj7zYePH9M/nn747s8fn+5+fviIVqf/fLJSnMz0&#10;BdjHTwb86dH+jGfC/p93vz6nIdJPdz89fXj96v9ccSvk8C/j9Q/fnC7nP8zfzMc/oGnX5Q+H4fov&#10;V9T0X+f//s3/fYW/Huav3394+/bdp79++PTu7tcfP3768jX+z9ev3j8/f/76q6++vHn/7seHL//0&#10;44c3T49fHr9//qc3jz9+9fj99x/evPvq7dPDLx8+/fAVglSHr358+PDp1d0v6ItlBedpXc1FHtL/&#10;aot8evzp01us7uHr9+8e3v7Ff35++PAx//xVOeNEWBCA30zrXz5/+frL52+f/vRH++m7x7f/8e3T&#10;3dPj8+tX2OGf3z3hh/ePT/+J2T49fH796su///Tw9O7V3cd//fQF00cXRoA9p3/gjVJw1t3T+jff&#10;rX/z8OkNUL1+9fzqLv/452f8C3/y0+enDz+8x0hDosWnx3/+6fnx+w/PtnPLrPwfv3z5nOeKH3wT&#10;ALNvE355fHqbd8B++vz0+Obdly/YlX97//D5Hca2wd78r59BgQ9v0cUIJ+HTw4/vXr/65undu+8f&#10;n368w2oxKQf7t0Q2MOjnvz6++d9f7j49/uXth+dvHz98esZ8shVRgNo/jNZ33/3yPx/fAu8D1pmW&#10;/Ov3T4nXwSx3v6KZzIiOVTloMaElW84SZJ59g18f53QT9o21nUFInweVSNaH5+FnbHPikR/eOuf/&#10;8NZXdQ/Sf//jx4fXr/7bV3eX090v+I8t7+HrBQT2bYCcprv3d5ZCuIGBRR0wl7GKBu5TgEznOhoE&#10;sQLmfKiiAUkCZLjU0UDkBMxxqqLBvi4gdSwwpgJkOlaxwN8IkEMdi5ngATNeqmgQNVnBNPCsSTzU&#10;F2XSPcYaxgaiNZHn+nzWRJ5aC1tTub5X0FnLfI5zYz5rOjfwrOl8OtXxmOCJxdfXBVW7gFyHBp6C&#10;0A1EBaGHBoVgACzDNbbeDKOYNbRQY05rWs/1Y2qiaoWpcTTMrA+oY52rUQq6wMBUrc/JXJLA1Dis&#10;Zh4GDLqiNzCtKd6SHmuKXxuLsyZMMVxDmtk9/oA5HxszWtO7hWhN75ZchMO2Gm2onjYzBJcZNU6t&#10;6dgAOtW50joXBsylQSNL2wdQgwHMvw0YBCfrRLIGiAE11yWS+XQBg46iDUxrck91KllflB2Y1vQe&#10;6wfFolwrTA32tustC9S5unMWLQiYawvRmuANwW1NHgLRpSEELP4fQEOdBSwtFzAtSWm9wAIIh7Km&#10;9C1cEjDH1tIKatc5AAGEBdHckJSofFuAprr9YI5/zKgllOzKaADNdRpZ/DJghgZLWhYlgI51Glnr&#10;i4BpIloT+1TnbXMsA9HYOG5WPRlADXlrtVsBg4NUtdWsujeAzvVds2K2gJkbUhKteBagFqI1sVtS&#10;0q5OxWjnOo0sFrjArKQk3Mawax/e09R98+snt3XxE3yNH8zLMLv28+MXM6/N8IXtfM9AH6Dstw1g&#10;LNSAWbHXB8ZiDJhOaR8Y3GHAjBH2gcEBBszkQh/YY7/3kZIT4L5G2JCw7UFUAe6rjGotAe7rjCiG&#10;APeVIvixZzJm+hlhIpTSx+45+vtIfAlwX2qEGQS4LxX22K65+1Lj/k0fuweC72FZ7cGOOGSiTFzm&#10;FNh9qZEJEOC+VEQVd03GlxrZsT52M3lsVyNGKsB9qTBe9kzG2zffw0LZBe5LhRmyC9yXGnHb/tz9&#10;Lu09DIo92D3CeA+zYRc4JdK+pXqr0HuYALuw+1IjU9Bfqql629VIiQtw39WoMxLgvlSo5j1z99ru&#10;eyjgXeC+1Mgm9ydjitaWCmW6B7up0wS+b1f9vvF91AOmyWTB7arv6d2b5zsESTGPHMxDrO3p1d13&#10;r199ZzPKgVeHtRishSOtL957hK7gKBrEUpzj9SD5HMR2LL8vo77eXi/g+Ft+HRuUOpYcp4S/5deh&#10;MmFCyvC3/GaoqKN0YvO3/DpU3hMRJo82n11c3pqNrMaB+M0Dsk18F5M5paADo3jEwG/G5Bm5fkLd&#10;0wX97CuvGvZRZWYPncrJ8OvLSxMXOWEYk7bL/eHyxogKmAwk0o15OJFHzIJC5K0yCaw8Jx9grp3f&#10;TAPURtn6LNveA3MrRRWu+zarPlXM5IWZwTnx6/uTz6uHbCEd+Gt+MxjLOQU2ngtYUL2VuuCzZ/C6&#10;YD43JPN6YJ6dQ/lBFyofIVEy5GIpZCapwG+mRkt4MWW1FYt++Seak7bE4i0cx+U3j+8X5UTy1Qv9&#10;RL26+d9gTmRCe9Tj/gtOt9CJcTrq2nrYLH6UwGi+c3n85mWShUVlGXPMAgxZ2Txon5vc+FeNqC10&#10;bWTrI/OTL6SIi1t1ESATTbCmj6gkYKZFWHCkO7+Z/q4rVKl3nhes8d6Wu9QKP4Mj8es7njW5kDIW&#10;NAXthZBxxRouIkfiN4/olrXQ927yClxeeiI0Ihui9g+ci8hw4zhrfvPsXVwoy8d3SIyYtZRQsF4W&#10;LOy2lhijgISe+Q05/X9GA4bQpS85/Zzff8nptwsr/sacPsTLbU4/GXhFov6/Iqd/nib2janl9HGZ&#10;J1VsWlIfuf8hrOrflNUfU/5qgk0D+d3K648HC/Gfcn3hGggCO6KuEzJBv9xVMEH+BBBsgzomiJ8A&#10;mlAAUMW0DvJarqAyI6i2Bc/BEsaVGRUB9cbSwAaBaEyR+QqidUD9ZLmCyozKFD+KEqpTKpL8KOFv&#10;4FoTHLd1GrgKigOqPq81yYcWya3MOeiQsoa1Ja6pjnLsxrTWZJ9a1FrTfb42MK3p3mAE86di4ucG&#10;oiLlnzJrldWZTRiYrpYUr3ACosULENo01Wle5PxRWN3Atab5NLZwrYnenNaa5jMGrLKCmWexwmPj&#10;GBd5/yMKFqqoirx/g+pF3v80NfjTgtMxqbPl2Cpkt/roADpeLKdV2cEi84/q1QauNdkhXxu41mTH&#10;Qz4NXAXdR0uR1ea1pjtulTVwrbl9bs2rKAHARdI6rqIIYIbsr86rqAJAC6gGroL2KXtXWWNRBzCl&#10;XGllH4tKgFOL5a1ZQOz2dGzNa037Y0pz1+a1pj3aYTXWWNC+tY9FNcCYalQqayzqAaa5wasWvY81&#10;jqmWo4ZrTfv52hCmRU0ALpXW11hUBTRlRFkWcG2IrqIwAF0E6/xlLXxijbi83ZjXmvZNMVgUB6Bh&#10;dh1XUR6AfnD1eRX1AQPKEaoyB97PMvv51BCERYkAFGcdVSFyWixheYggV+tkF1UCxxZHFGUCrU0s&#10;6gTmllosCgUGbHV1heYLxtzR+6pO+KJWAL0qGrjWhEcrywau0q5pbGJRMICm2g1ca8pfWtNayxtY&#10;ilWRav0egg64uNFY4Zrl0WOnjst6TCy4WsfHrtgF1NjS1xY+DajmUbQ+DAHVxlVQvsVdqFVe4Ur1&#10;oxXxbEHWZURAVbkL8dwFCl3rG/Ra0x4dlhq41rSHXq9uI9qnLAOimWEdld1yi8m3jBK73BhA47Gx&#10;QtxkWkGlCqkKtezq74KrZTbbfZeAQu/AxhILyqdSoooCsv4qgQsdlRu41pRHb8oGudaUh5Nbx5Wu&#10;ecaQ06khcNJt6QA7oRKuupF2E3lZQFPPWiB4ASsULaJYL5VFldKpl8qiZp0YWA7Bm5fKok25nb+P&#10;e/9SWXRbiOj90e5fKotuKeN9QO9fKotuKfOPqCxqFsd64c09GlbmDKGoioLFYDIy6jP64N5u7T6S&#10;4QLcJTDs2T2TQU42TSaa8AnssJxs7lFlIMB9qeiOs2cyZnoa9kgn97F774z7uAovwH2pUQkgwH2p&#10;kQEX4L7U6LfVB2dHj/ultkb9gW/skrhPf/Cb693M8rWCN7O5awVvCPakXUF4wjexVduxhWQyl9+c&#10;1B3ZaRBhmcwW/D2/hMtbgNxMH86cEfCNejogOsJHXonj8ZvHRZon4xNVHpNfwhd1DZOF4DE9Uf41&#10;ealyJH45KX59cl40ws3gb/klVD5KFAL8Lb8Oxa4O/WqWiU+Iim3wqqGobuZg/OZBca03kQNRwO7m&#10;e7FBlJoSC7+OzStyRBEQ2+Za34TuqKjMSKyEfEEXjm0RVe2IN/JCIquLj+0drS1jb1zDk+an8HkF&#10;leqUNXh1lCqPG6LwqU8/JNnS/MR2DHbrE0dCbC4bFQlWoSwVjOfsKWpvnDtF5Z6Xi/U31WnW31EL&#10;YJvs6kN5qZsQIbAoDJeQRxadSiP2Tz2bOQth6R1GlOzlHilZnqIRmJ11ze4eBH8FZNFKlAv8ZvkQ&#10;rZ3iEgV/zy/h8sFC0KU7LntAifPnVEGqoYvNabw08OCk+M2T80Nvb4T1aOJnfg7jjFj4zdi8xRPy&#10;m11s3pcJ2aUuWNYzHrBrltdmxkQitIvLMqvYeyTHumCWSTMwcWZctNm7vD2qufWOzGoXzFsPHkVh&#10;mJX82uTssc3eqGwwhCRsH85r7JHI7MN53Zq9Stcd10+/Yjn2ckcyto/PjfBZFM5aQ1Gji8LH/sVq&#10;fqPXlKr1st+woh+i03nfxHpH9zzV/vJVIcUvE5g48Ytgv8kNE8XNSLomfOpwIE2d4cRZm/wVBnl0&#10;XbsqQYCUdl6vECuT3wiRUsoNMSX0+HyckqH0EST/uc+hJDyKz9J67S2Z3rmkT6T0T/hYQp8F3GZ/&#10;WaK6reFHiiDNFTkAn2vT09tAUsXwm1UN375AhrW/eq9lRqq5D+dV1nNEUTkevz6ut66Uu+P9ae35&#10;tN7uDFT7QgOzCzXKAgS+TGlpvbh03Q8nxoVdbtJmUutwS1LSxeugFZ0Hj2SqfUNBQuZAwQdsC6j4&#10;it1EF44mn/DrBlYmy1EcKiv9MN0uOu5aCRzAkJjrMgENrDhtnBO/bq5la8ceA++xqBt/Si95MAcp&#10;yC42t3Ykfd0KnyNCzbnzm9dAq8jepe0tAjUWef+FaWfuauLjiBRyPH59XM+62Mtb3XHdbbXX5vpw&#10;2ZC1R0b3wNkbRn04j3CJyyVWCW3rVU+jk9+HuP5LevDL/ch0HoRB7kabsE3ci4kLzRyL3zymu0RC&#10;77Njb8SjiYRfbqyH6KL9An/Pr8O5r2DmdncjeAFGPEEWcRrFyC647dmE7riEk/iyTEFhisDncHLc&#10;ffj47AMKT7rjjm52KjrTIJCPa7lXJtiAb3IKpqJRJziUL3cKdo+HxMThGf0ilDqMo/OeOtx0UdCp&#10;U+xFVlNK+IzWUcqMASHMRo9jKeHIJ0yUsB3dGLBnGHtnY/TLtvacZBfOXTKlXGgSK2VF100pPz5E&#10;q3Tp5C6KUs2T3/NUmn7itXthOJgrsc8OcRdUmTVuBCsraetGUCbT9Xi5HffS8fb32/EWJt7t7bhk&#10;7dVvx5lkKn6zu8HtGQLQ/Z3hPOQ2PEt/W7zgeDUFYnfh0q8pBH/bXbhcGprN9fU1N5hTUVGIpuyo&#10;KLRIFxa3BoI8CSC/C7fFtK4mRPVoFRGMjwXRmEpMt4iw+ABKt8UqM4L5HDB43NmKL7eIoOYCqDEh&#10;uBMBMqWmkBU8YIwAauCxaF7ATLhMUZ1QeRPObqhUlma52QUVOkfWUa3JnS5v1FCt6f3/2Pva3jqS&#10;3Ny/Ivj7xu4+kiUN4gCbvbtBgE0wwOoPyLZmbFyP5Eial+Ti/vf7kEVWk6fI4pm1s5m96P2Q9uRQ&#10;7Kqn2KwXPmRJsssIk8uDQwZR3CqLuCQNBqos5BiWWJUFHQvIpIMW9UvKZAw6iEOuDSuiuodYuVQ4&#10;bCETXRZ3XE6Y6LK4t2S4qF0WeNxTmuiylr6gXnPcR4s8Nm6JLos8l4mNmmWRX7gkZ2DuLhsO1Q3D&#10;VtHGtFvpFTO8R3Nw2XBM8A4a5ZLhGlc80ORgTwzL5cKdM4k60ORBT3rnME9Mgc4OOgTExY46ZxHP&#10;ULKWTjz/QA/NF/1diUugrViX4XSUSJG18pYGNGJEZUy6puwzdtlvrxOP55LfWhncqFEW7uzLo11L&#10;bxQl9cZAWcBbAnjQP4s4bl6MVbnUNxTNDn2Ly3xb1+RrcZlvLatlbBUt73sHsYlMWmVdS8vtC1RZ&#10;I8e+K1FlYZeU3UCXxX1FPfgQd5/3hqT6GC0L/MplsQNz8HlvsORQl8t7I38dtov2Qh1UStGPdVno&#10;cUFxostCD8JCostiv2CRE7fLYt+SbUboXeJb5tTpALj38JLzUAJNFvjMp9N+umuC0YRQ+ay3pHcu&#10;6a0ljY5tosh1fx3nGga24CrkUtpY3CiHObL0Q8zpbKm/kErOx7qsvYOJlOiyqC/ZypHCKdsbsxne&#10;J71lQ4jTKaOL6xUEePmkt8yXErFka1eqy9l7yz8dh5GIBUZX4gEpHLpJZX7LJ70B1XAcKZjVdeGk&#10;Mh5HOp3uUi3hMMDLZ71lEyIFfTddXGsg0mV9DU4L43a5tDcMdthFl/UGHmaiykKfoXVtkceFKYkq&#10;a/XZcpsOgjoMNEOFHxCOpzYpcpNhD33OmyQJjtblc96WQ4LXUc4b3xQRLG2ZZdZ7AHJj1jZr+Th3&#10;jTtKl6yZngLapKduBHJtdghWLhQQGBldtL29FNc9Z22zo0BdiNvmNq448U20uZ0rDmgzbe4L4Bto&#10;olEgDk8fBfQx0+ZGodVXCCzE7V9bBm+EGxG0tpe26gORNjsKC5eRCLW5Ucj8LF+L11/qzlf2HMu4&#10;PD0ZJI6+9urtQyahxMj3HMsBmT3HMsvL3XMsM2T2HMsMGQmr/k2rt+85lsitxAKFZr5O458nBgql&#10;7wb7nBYln4vvOZYIaQGi6Eoc3j3wogNpW6eAqdklyOLUdJU5+lQ4ui1reiJa9QdYYLYmnTa+SqDC&#10;wknpFcUbJAkQf3Bip6UEM/7gxE5LTgT+QOlwVZO0070gMf/Bl+e6YqFPua60kg9zXYV2hBW6jH/K&#10;gB4kleSgz0ZAW+Xz3LDS3/XZ5DTntH/F+rM+RUyg7Pd16M/6FDGK3cBqiuzEgyQ9dJRViz5FG6EG&#10;bWqA+qs+VQq74FpKS6PPCZQInbIydLd9h/oufSoczVCKitQHVE6npvULjFSLPps2Jf4UXEHiVTG4&#10;87YhOMpibW+ZZkYpc65giq6y6t/SxbXt+pQ+aMJpRRSUPCCEG6cI40C9DURjA6TdQHCzyVX6JP+j&#10;TDgVdnSRvEU+i8YCZ8gzOxEea5FTKJUWCnqdsPoKguVpXxZVoUTrux/VsdSnWHnrY0GDE88w55zj&#10;JIXeNwWrbbyVbqJN0WdrUvueihbBBPk7masSCkzxmQjnrciiUcZlcVOC2nSRoydcecqRnhmXrNcQ&#10;P5yLiQ8qUkIlrwghxKk25Q0Xn5uKAZhZF+T7IGbmTKwn8YIROpdrdoYoYSHXnAYigHM5OQxaCsao&#10;rn3Iac3bJ/ZbEIJ1tYZIYKFPvlBMu7P3CszbQks/Kn22j0v49IXrE+ssGNKSzl74R2GKFv5RtsrF&#10;4Eu7qowLyRwp1ju0bGKPhRIUM2TpsiCWK7jMi16a0Qq959OZJPjX02Ob5KuPf9GyAlgOTvuhrqmU&#10;k+kWzmeuTyy9cJyanosI5lQfpe8zzsUk2fMGiqmNuOxtfOfzlnLfEQ+bdVep+UB7JqYFTarOShZU&#10;4SUQS+M+VCs4ydAuLL5nDfQtqDoHfcpCTzNWiptdFDmEzKaYrHJESJU+Ztgh0tRGrJhS+sgCnbk+&#10;sYBelkn7qU/pr1gKAmKFvtY+ev/8vW1huxYzqGY/UDbCVJ+sUCRIlHoWeh9ZfDXX9qyQYiG/yuZs&#10;RTxw2j5J2UUoq5Brq7YF8lN96qn6VlnH6+uw/M9//3rLwd7vwNnvwPnm5cundx++1h04xFs9Zvnz&#10;ittx+fsdOPQluF9OZ/lfLCvxA2jbdf3qoq1jDM3/1fUF7RWZ5n91Sece7av7Mpo/KpqDk9H2qJbB&#10;7/grzKFobtfK+Ng9M/hGRXBiPZ7duICjIhe2X5MWAZquqDEARkXw1F1mbdy9sUVYmHShayabjIrg&#10;2rrM0og5oyKsmDahRg0ZNdGOZJPCDQwx3A7vRuUMdFnEl0ZYHpvlyBJUjB5EjkCXBR0ckaRdp6BO&#10;Bwq9i9fMfQlaZWEHaztulMW9XTQUaLK4t0yGsXuO6N/YPaMmz/PPrNyC3orVB5qsmTMbNGiSRZyp&#10;UIEei3cCEl3f2OFO0KYiMEYmBJtOXboM2EOhYTpufwY2+rFpanSlsWuO29844iNGjtuPa1TCNtGJ&#10;X284CvXFtuTI/Y2LGDTK4i30rqBVFnHEfpJmWczXJWuWRZ3YonEXnY03ruvYLlrpbkDgjaEuR/OH&#10;J4jhcvfcoDxAostCL5TzoF3W0uU6jBF7R/VfL5LPj3YbJ/TRYQ9vFlo8ohxGVyNJBu2y2C/ZnOXJ&#10;/tmc5dz6wuzBES5H9r9MLIJ2Ax2HRsgONFnggWhoD3Ri0TWdJ7DTprELXSazg7vhJpu0joj+mSoL&#10;+nXiQY94/om9e55/5h48z/888cfufpslm7Zox9TBWrJ5i86cNylgGtooKhQYqWy94Ij+dPldrMvZ&#10;e6rLQp/qclx/ymMLbcuR/Zesj47tL/eGjd+ho/un2Du+P4q9Je1y2Gc2QTvVPkIIpCW6rK/JTNXd&#10;cUPOLYbLQp99QI7tv2bfomP7Z181HbluHWwZGyPwjuyfuRqqB76pavfIBaoc7pkDpMCI0ZXYluf6&#10;Z36Zwuibrpb/EbTLAo8Tkfj78Vz/llk76nJc/3QeowCLaVcyvzqufzq/OrK/3GUWtMtin877nu2P&#10;EQoNlQISW+uz9Yin+7c8i6BdDvtsnXRM908+xiO6f74Lc/C3BNuxaUd0/8xPMJtng6Ol+kXa7Ahk&#10;S16OHXVlKPMYjwAVpDZDkKziPNkf+/pMmR2DZJ/BQbKtYS1HPeilo/qnuiz+kp8S6bKrnGQVsBCt&#10;qLdrTU8wKCLUxfjuI9kG48h1v61ov60IB203nQ8055ntTPqMCbkz6TNkdiZ9hszOpM+Q2Zn0GTJC&#10;Frnp9IS5w6bdCfn3TnopxLEBYfHTaMdC1d2Z9ENilRK/vvi2ogn1XoZ2Z9Ij1Mgw/fnpmTjqj3fv&#10;ns8+0QVoZ8/8fx/fvHh8cfb2zYu3FCq8/ebz7fMHkaV/nv2Mko5YgzPPHWeJIc9dPqReoTiluR8L&#10;apBfn0LOEA/Xo5f6sz6Vs4LNDj7Ighao1BGcxU4ZCML5KpjJCBjyS/stYdomfba2LfL1Uwni2VsR&#10;NmR1FU9moRM/9LWq/rlIUelSn3KFq/YJKlV3KX0czSvAk2yhYiTopul6WIUPX9hIpyFNRwFX/TC4&#10;cwuRgppzwgtyUljV9H2tg/O34ZMDCHOZZhPzBlGME4oKnOgLh1TBchLSVMFglhthMBnPLJ8OzfHG&#10;6gotKR1f2bNw65bSTnHCQGj01CH9bPUpn6/YM9HTZp3QK6XWip8qZrGdLej79CnvVbmerae/61Pk&#10;KChN/Shoc1oBHQeO836ovrK/zbwrehhqcrXRxVH/FD+5Cw4BtKmcDm+RWqROF1dVz95KkQWAV7GY&#10;2yeBuNtMl1y4BSLwTIoO+vHGYrSoxAmk+nJUx1yf3jZxJjt7JWXHkbbqA9OrgypGJ5UUZX2F90Zk&#10;q8kV9X8XdQAFo7PPfH1Rr3DoU2DB7W/cvkqfLC4Qd5rj11Oa5j5YL+mo8NMrhqrx0NSsYnj1JqLC&#10;WOjDJ1QKy0PAiMUKM17lyym+CS3JXXxgnftbfK4rMuh4ZIuvv7PEC2eyirNDHdypBSBmwu+tnN1K&#10;Z9vAuJos1p43OHcWXV81aNq+YrLo/WhUgJxLDHy5H8VktsqasOyvLCqqybaPbzF5a0X4ai2wavJg&#10;T4pWT6HP5jFQEpn7WyxU9FaAYtVzgBUTesUSSm/oqtZj+J20zX08b8wgNfdQmv1aSIk1zb8JzXWY&#10;t0shKzP6mnPq+0Ydn53zff+CNt7XFzAD2nE7xvrT4/dv//Dp8eynW9rH8//Ejzmxx4cf7xvP+8Pd&#10;7fs/yr+fbz9+av9+ebucf/Ph4/v3d/d//nh/x+cEd7/gkAAOAk8+A2CW8tPnbx//6R+Jovz24f1/&#10;fvt49vjQjg5+unvEPz48PP4XWvt4+/nNi6f/+PH28e7F2ad/vX9C85EfhUXUM//H+cUlbUUe7S9v&#10;7S+39++g6s2L5xcopkD//MMz/gt/8uPnx4/ff8CbFsbi/uH3Pz4/fPfxmVY/W6vkP35++tzain+c&#10;/fLDp/unbyCDVj4/f/7KnG94/WPONzt2atO7f//pLwxb53yf3T/88f3H528fPt4/oz3tM3Oi9B+E&#10;9dnbn//t4f3dmxe36Cd3WdnbD999d/YLFojIEZKt2HJ5caUMLwza2Tv8fHH9mjbaxAG/evW6VYLH&#10;mKqSdz8+Pf/L3cMPZFe3P2GYgaOJdX7/Xnp1Ax09MsqlyLAKF1kVAQSbCPGLlnYfbkYA55D6qMbG&#10;c0ENDtXAVfRXXRCpa1QDl9lFiIAZ6sFaogtxmbtRDxbOXYRIz6EeyyBhwu+oB9NLrcdRvzl8Pipy&#10;wXMcacYtciXeF6LQBZoc1BQ7D0bMhc6ZHBMosmBfUYX/SJEFG3V5wxZZtEHmjRVZtLOuWbiZKBq0&#10;iFxQH5M1NiNaHnYZrggdKcJsvwkRIWbECEnXm8yagE2Lqa7oghg/gSILNpdwjFpkweZChIEiC3aq&#10;yIL9OumaBZvrUwctovVf7xpT0sYWOcL3IflmHeEbxhZh5PjeXGs5apEFm+neQYss2MAxNEjakmxd&#10;iy3bVXJnhlzUIgv2NTEAgxZZsLMW0YTQW8T5FaMiR/JOHa217AQjytrsL2sF2IO++Vrucd8cv7vl&#10;oUSaLNxMww06Z20bOuKBc+xuJiQGmizeuFw+1uS43UyJGzW5Ou64tjDR5BAPTcARu6+JIh6gRHv9&#10;bVRiPda4ubp5pMeiTeSwoGMW7MxrO1I3cW4DPRbqzNd6Rjdx/EZFns+dzNmOzr3G3t+RuZOhd1Tu&#10;ZBGBzfs2GMmaxtG4mf4bdMwinfhHX6w9AcgivSQTNp2NdQu6Irr72CDH3uZC9IEJOfI2X00QKLJO&#10;5CLpmmNuJ/6RAka91dY/YtW7c/h2Dh82QjuHb2Bh0KKKkOn3Ts7ZLzuHL2Md7Ry+DJmdw5chI0Go&#10;v2k1XMyG+MS/gAeEKZxoQDTdRzQgKeHRoz4ZC+hYTk999dlO54UYU9yeK0f9OO+axUIl1FiE1JQ6&#10;U4Sj5P7ajVmm7dZna78WtikKqchV4RQwn/VAuCeUuTETk6hB1TYNgFVlsLA3xQxRwCZxA8TeZy1T&#10;qXl4QaSwepzqwv4E7cKoTqVa6wvmg5D2+ympDqI+NVTEbywq/EmRSUyss3YJ2QgJ+jMpibZjpGZS&#10;QrXBqdZUqiFRlHaSij6FLomyF/UE5eNth8HwO4qmPuUTb+0q8JIoHWCb9ZEyG2ETmItPkCoqdckb&#10;i5JFmRvT4NXtN5sDbP0l/0l2q+Hf7XePy7Gc/qpP0dbWbwWNQSh3hYNUrkPhEJSMVTgrYQngvGM6&#10;GGJwFUWSMtGBmmwyU2OSD6YSUy5BEX+l0hj80vm3LBHzqqdSVrby3u2d1T3c3LDK27IQLHT2MWCv&#10;T9ZYeFEWKqq4YSMPTYV3bL0rXIJUDy9cVYd92j8ZwzmzTLY1cwcqc/lcSJg2c4ORlci8Tf37mXZP&#10;PsbCX8uXXZUSbbaAM+SZwUj514L9k3kv9Yv4golYznHmTjantamJS7pAtot374Xc9qD+f2dQH5Pq&#10;cVCfP1YXqf9vCeqjxIVScFDZjT7Era7b6/WKzpO/bkifI3u8qrLhehv8zIJWLl7BAYJBjT3b5Xvb&#10;g0NiG67gMhNt6rOtsSe7yOKP4x42XNGCQ0Nz7CE6GJixHixH+zFyC+kPetwheqYnCOkPio5C+kmY&#10;MQjpj5os1DghD0NDQUh/VGTB5msHgzFzZdxaSH9UZNHOgkOY4je0W/hsVGThPi2kz7SHQdGvD+lz&#10;gbLRHn1IPwkP+ZA+xz3HFlmwueRJALYr4ta4M6MiC3aqyIKNrxpxnVGRBZsLAgYtciH9FokfFPmQ&#10;fvLN+pB+jNGvD+nzpcBj10AI3mwtM0gf0o+d418R0k8UWbBtyMo6Px/SjzFyIf3U0VqHnWD014T0&#10;OYI6jP9fE9KPP1t/OTsCtqFv8yH9pE0W718T0h96dxTST1yAq9YWd86H9JOItQvpxzOtq9R2mbXH&#10;zpGJHutIso9kDOmPAFmof0VIf1D014b0R0V2hkwmSDqM6JM/lwId3civD+lzBH1sj0U68Y8+pJ/o&#10;sUijJFD4dbiQfuMFDQ3yIf3EFH1IP/7M6Nyvo3haSD/2j3tIH2UJ+FTlhkeL9se/3NOWAI/4srkm&#10;jXVl28IX4u3w8ObUS9rayeUNNignaW8H9Dc9y7JojPS05/fMxYnDieOmPaS/h/Rf3GDZcopFykUt&#10;Nz3OMzexPaSf+Zk9pJ8h8/cZ0scSYhbSx89wtXVI/0hOI1X6lHhfmxaKBF3BsbjYRoJHRUqjWGt1&#10;zSGt1tFNqtjYnIm2W5+t/RpiKvIKezUJnblViz6bth7S13JC+rM+m1gP6c/b9itD+nNlGqw/LaQ/&#10;Dxp81ZB+M7OvE9Jvi44iaCXhIYzV1DDaiqSIKcqkUoX021Krr4XUGvTZrIIo0WSx8xHSRNi5IWqw&#10;fh65kgzxoo8Shi/wkjJAVUi/IVGF9JtUEdKXymBFsFNCat3dKeYaugpC+s0i65D+kZxq1mcbVbnR&#10;r7j6SwJshYPstTDmn6cAU/GPpCZPFehWgyuqCinTqjAmOtghIy9ixnQox2K6OVFQ9SmOVLXNv+Ue&#10;W55rowN1njLm3ru9s7h7EZtmqCpu0mofPMZh5oiaUGHlTehrhPRb74rh+XUh/bm1Skh/PnsJxWOu&#10;SZzxXEipJ1PMpTLXvE36/czfpx/j3F8Lpae4yU28RBXSb99OFdJPvJf6xT2kD09GhzM5b2HP05fq&#10;AX/7PH241+OQPhOj4pA+uVf3y8lp+ee42hl2QL58fXV+jn0MdG0xfJSR4bs9+W6268vzXrnnixLz&#10;UTwF0bxDcwY2eGTj+Lj3FofDh3Y2aIVsXAiFjGJN9kyXUwYDRZgN+7kvKjvFimwU7kA5jIEiG6dA&#10;aapYkT0/p2PvQA+mpq1Bh6RncGtdiOICgR4Xy18OSc9cNB/UgViVQzvrm7uY7ZzO4qNWObzbZVqB&#10;CVjAcbFLrMohjjP72Jos5KjfmuhyqCOsGeuysLeU36CLdMrbB2e5phhaYOUusE938IV9JJJ314Uy&#10;UYkua+go1pTostCv7WquEXryA9sbOTYT9dFhj2sp4j5a7FG8KmmXw75dzRW0y2K/ck2CoF0uyp+6&#10;BethVg70Raos9FzeIBhFF+hfcTVSOIq0F++YZl+iC/Wvl5kqB3yCuwv2r3x9UtRBi3viHuhEaGv5&#10;q8TVuHB/YqMu3H9gAlLQJndNW7tWaDQFF/BfkaMbgu5y+CnTPzRRF/JPoaI1d4dh4coSgTG4oD9m&#10;zKRdFvalXa4S9NECn7bLZfKnE6oL/Kd4ucD/ylyLoI8u9p8Oowv+r9l36OL/MIYYL3dV28rMnahd&#10;ztVwnYHAvBwJADdUxzZBN0n30UZFsLhdLrc/dc2OCpB+1T69H2zB0FaJgr2163Vi944PIDeZjfbl&#10;GAG4Yzvpo7P7bIqls5OtXakuZ/dMwAvGkbJ0Nl2ZQ3XUAGaFBao8NyCbYR05IJv4HTtgzZaSLuN/&#10;ySZrRxBAJcIYecrR6TgsrxNLxXnbJrVyEZrA6ukAdNOVeRw6QuxSK1fGCXT529qy9Zu7rW1F2aPQ&#10;Q9OhwfbGdovtaKnuuraVK5FE7bJT7Jrq8oubBHt/XxtXyQjMy93XtmYLJTrM3PqYLbpwIrpJpYtB&#10;Oj7puhZczRd6CXdfG+rYxdi7+9qWzKuirqV5I3M0A+zpwGZrV2arCHhtUtmaHhmbm9CSfY7uurbs&#10;w3a3taVbRHClzAsxPqGlHt3WxqTfwCSObmvD5i3R5gy/Xbo8Gv7RbW2Zpzi6rS3DjDJrTU8zz+qv&#10;a1uviS0V9tR6HtSjzXpqzV8uf4t66kYhG9HjG9uSndXi9rTp18QV0LvZHrJ9x+K2tQvfDRh8A0e3&#10;tmVLC5xn2FHAHeexhTiyerqw40rZvQvurAQHm3sBmb2ADE70drbZzjbb2Wb3gxFI1utNj7/PiXW0&#10;DaWvCRHgFscsxDHxsbhGxObiwoq4wXbxFO20XyTtPV5aaMcCjcU1BluIS1exrzupMdJVbN1OEf+f&#10;YJul5GMphXDTiQtzZIRKcoO90ildpc0S4d5Lwcy1SxB1vwRu+FYlJHzTSXNzIGkXQbhjn3DKMNFO&#10;gcVPG9X9ErhTQNULhm5oAX3aH4iXojXyaX8gw0zLYPMHLePgC6pF0X6HuKW0zKc46FbtRPg4Woqj&#10;N3STOGLuDJL6uz5FI20yYILdvvVnfTYxvbGlKI+xiFfrU5Vq0adoo/NEvLQgsy164dqcAaK38VRS&#10;bZDnnBNEK7llHV9tuD6lA1q2SCdN/VmfR2L6eevP+lSxZk7gbjVj0p/1KWIU7ABqIM/MxbDRgxh8&#10;+lSsE3gL3IQ1XJWcWYQIuBTcQ4QlG8IDY9D3Fmd3Ta6wTL3Bhm6KmfUXYUfWh/OyqdwiREu6AWam&#10;j25UIZjpZpypnLCMETicy9E19KSvKO0kExKCh1N1Ug9lLShrWgyrr/50EPTZTE/MHVGE6UuFarb2&#10;NY1q0acYsiBX3E4lUujwDF/xJAUNvX05iBpNdWHIaQjoWprZK2X9jnjWVEx4vShDMRUjGikPfAHH&#10;Ihx5IsTMWocgoegr5Oi4lgyueK9ewrUW9ZP0SqIKFr1eay0YnggEymjMBw1BvibXqDqYg9Xa9Nms&#10;jtrfRnf+YSPQ13Bpyay5PtlO0MU9s/Ho/S0ccndk1UdGJ3Q0bn2TpP3Up/T3lfQDW7ZZ+1BDpelD&#10;iHIqp/3FfnQqJxMLQntzOXUq1Xt7f+c46+J47cRyxUOfDRel7hfzj0x7CLlNe0Gn+DQYZWebB6ru&#10;/9IbA9fiPjbE5dp7i9kCUf4mVxQfXHX2KWYzvRiYZueZESAO1t6LwTtNrvgouz5d0uug6lOMXsqO&#10;VbO83hi4FM5ZVw04y5/2AzEx7i+iXnM5TTGA8c9wQVys6StyWhBlZ7liklRzqZaOYvRVZ2WVX2RT&#10;6J6B9mOzvur10AtqwEzlNM0ApKapnGaJ9TxXtRF9eltZits5yaHQN063dE7fq2NWOWZJWanuUtRr&#10;7yrbQwCpta8YNt5cUj9KOdFX3Gmo99othQMH26W1D9u5KX66IwGVbiqXbm13bv1+B95v/w48eJNj&#10;bj2vcB2DvpfLoy/B/XIyt/4CK3eiduKTbxcJQpWh1oN5TzdJE7Uee9NXWFC0j+7LqPWgfCJs3zJo&#10;LGseLmULF19y8LktmayQIycgsh9qwoZv07QwkWbUBIy7EBbKsSZg04VQSw/x8FERpvUugxvLY0WW&#10;kcDcy1EP9h5GD7O8R5CwluxCSccct349T3rmeAh8GVPQNVcoDwu7uG+OhAChECVXKm9tqQNj92h7&#10;3ft3wVzxESjPPwAZLDQCuqi7qwI7I2mWQx13t8W6LOzLITEEx61fM100FW/tamTQsY+eWw9Gedgu&#10;XzcPQx1C7wrnERks1mWhX9M+WmtfLhLs6ZSn9xEXLyftsthT9bC4XRb7lYtVBpbquPWNHzxaF636&#10;erOWxs0eoXc19LLPh3amRlViXZ5bn7gGx61f+P64qIMe+Bgrx61frjk9KeigxT2xBsetT1EHxAYF&#10;TnIZUXfk+pWv2Qz658j1jScWqLKor2vyHXpyfaM1BrqcvTdi8IiVJ9cfEhv15Pps7nIV9YisFdo7&#10;HRp3y8I5Y/zteHJ99k07cv2hpT2NffTk+kZ+HvHy5PoML0+ux9wb9tGT61vSWtAua/KUORTrsr7m&#10;0HJvAl3W5perBPsjcn0ywTpy/QKqe9guT67nyn+B2TtyPbaZiS5n9/C6oZ+nTWi3HMoAi9vl7L7R&#10;QEe83B16l8kawnPrs4WWr7mX9dBavRCWx1bRNtH0MBlFz61vxOBAl11KLhfJl42N8PZGyewKdDnk&#10;r5LZ2pPrsxmWTk56H1fcBBiOoifXg9YcWoQj1+PAMNHlsG+pG2MfPbkeiWlhu+iAY2t9toKjc/tN&#10;KtXlsM88DgXjjK7E6ukEe5NqGV5BHx32SFmI+2g9znLJROpAl/U4KfaeXN9o1KMuR65HwC5ulyPX&#10;N55yoMpBny1vHLe+5egFqhzyaass8kvmnx23fs2+RsetJ88bWr0j16+wwXAUPbke9yiHuo7I9dmO&#10;05PrkZOeaXPoZ47Ck+tps5S0zQ7AIZu4Pbl+RYJgos0a/yFbjqPMu/2Sctys+WO3Hw8CRza37/Iq&#10;2cEckevT3aPf1KZtc9vaAwYrNBBPrqcvOMbN72xbBtO4fDoi12drcyoFZBxVelbid7d2xbmT6/dS&#10;ru00fSfXD1xN2tvjNHO/nXVAZi/lmlUgxcKHbaYzFuf8XkrjJhPDXrKdls/Fd3J9hrvw0256LHIO&#10;JCU4E+69llshLqPaiWiFuIzqTq5/8+IVE48/Pzyd/UI8dplsOsdpDqTcdnaDHcYpn4cwt3ZyPVCN&#10;C9SLHdO6/BRA6bZE/k622pTzAeO1N31YlLp60huERvv3SK7Hup3J9fD5Ibme8v2BxQLf1KBIyfWD&#10;pDJL9CkMEyHKLBUThQ616M09YUH16FP00Wkb5HAq0hqoP+tTxbCLg1jFy6ATPnprQdGSl2p8WN+l&#10;T31n89D64euv+hQpmW67senP+hQxOnJHy4pap6ssawoOnHLW2rYt53NK3eI+tWub9CltoxQNGoOi&#10;pxS9I3ALujkiiU3uUBDqlPxUULi6voq9Ku3DGeTclug+LRoKDMnU5igwTXJFPzrbtKLDU0SC9BWm&#10;gshikwPbddY+PsOh8SjSCYR0jPjhVJ1SwjA/zt4qdoy431QMmLGtVGJiKkXbhMVe9bR9r0thJzKq&#10;Fbpt54X437Sf8r2uBalRwEUIcKpNqJQrQpCzMdB0sJqiK5bU3b9++PpsDmBRfjPKsEzfK36zyiZQ&#10;muSh+hLlC0Okb/peFKpha5J4VO7vpBxzra99iYciW4sScMiKEaWbt49YRyRXfdk6vn0xqeOgTxkP&#10;mTxX7BHm4yFG2lOXVY8+dXzF5uGBpvqEW7UWtEZKnGJPVtBWhRVKDnz2WooNsV+ct07J+sX000nz&#10;MIbZWxeZ9apPdyE+ADWvqGaOkJzIzY2F+NkNvMLoNdmhX1ajg6pPnb2bkYLwNu0v8e/5vUXyBKVh&#10;/Sq5anWh+lpAJv94ZbGyVkskORMjfv9sfCnrjPqBgFchJ9NG2Y+GX7nyFXspl0mSbdePC3RY9SnD&#10;KxNutTgTbae+FYGtOSpE2CD0MMFNURarR3CrkGtWuiDEO9VHtfTovcWihvL22EqxPZzqkxzO6uul&#10;lDbWV7g0mvpYDsSR2XsR3WpyvZCDDqs+2/AibtXkClwO+nUUGyXiqXL7iqm866veK4v0FdScaX9l&#10;m05eZi4n7au2aJLlU9pBum/dmfM7c/63z5zH13/MnGeH5vjxX4M5f7VeE+eUFjKHw6u2prDU+atz&#10;8hxMnX99cd7zVb6QOt/C6OwqLSvekm6IRPbh7Lxl31khONot0v66cYEGTVjIdyGOUQeKML93mZVv&#10;mD+0Wc2+DQPRhZiYHCiCS+8yyvkYWoTVUxdKeoa9cRdZWyHYsUGW5EQEuqA9tH3aFAldamgQNiVG&#10;ilgBkSqHtrC4RlUW7nOiSUeqHN7CyxhVWcA5VSFS5RBfGodrVGUhR33kuFUOdOGejKos6gtT8YJm&#10;hcT5QZcnznMF60iXB75xO0ZdFvhGJI50OeRBYyeeyKjLIk+0/xAvOiTrtqXE+VGXhZ6qqMa6LPZK&#10;nB91OeyZWhP0MSLOD6o8cT6DnjYIvYutyu2IlifOp6os8sIPHFtlgacysSFYlArYW4UbO8Ix9MT5&#10;FCuLe+KKHXF+uU48Dc0NW6Maz3DonyPO010NYf88cT7pn69Kn32HGC3TKiFvj82ysLca0YFdHRHn&#10;k++QNmMdh/WC6F+RLou7VA0fLcsR51uF+0CXI85jNRzbgyfOc85CpMsaPFV/Dm3LE+e5Dnaky2Kv&#10;WVsD9p44n5k8hVA2VCWZYtRlsUeLYuyJzrDpEmLmqMv6mkP2/TjifNpHR5w/MHE+wMsR56m6eIi9&#10;q0pPnMbQvhxxXhOkhj76qvScPRS1y2IvNyiMtuqZ81y3N9JlsV8kR3Fsl8WeUA376Knz2SLJU+eZ&#10;oh60i5gZ3SYWScAb2nVEnSeybqTL2r0kGoyqnMvhnJhIlYW+FTkekXfEeYQ2klY55JFoFFoXnYV0&#10;HFpmU9AsR5xfQGMPdXniPKfMRboc8pLGMsBFe/itXdmKJCTOj7oc9JzdGbXLQk/Jg3EfrcdJZw46&#10;1N9aL8zhsV0O+6xdRE6pdTnifLtzJ+gjMVc2XZnHccz5JfOERGsxupKVJc7sNilKUQm/IE+dT9tl&#10;sW80/KiPHvusXRZ7fGhhs46Y89jdhDbhmfNwAIkyB76kLQxG4YnzaS+PqtJnW1hPnEcNi6xtzviz&#10;6dYT51vl92AEmJ+zmQYWyAlsdgxSP8bkna7tgIVMrM3vafmqtahtnjjfbhoYXewRcZ5veQi12Y/g&#10;kK3yPXGe0jliC6ED4q2neGnSU/sdrJxCErbNfggHyeUe7Y1Oc/tL033k4je4mHTitvkdbrbC4Gjh&#10;9tLUQlxyuDsV2lMEMjIdH+iBuCZn7gUzDj4J5383nZJViMPcWVxP9Atx2DOLa1iuEIfBsriSdebi&#10;winaUwQGIryEOfcUgQEZeHo2sR5An5uY1GO76bSwQlwMGNv4FvCai0s89abH0Qpx+VY7Y6MQl65i&#10;v31SY+Rb3VMEjtnhwnC66WHbOe7CSbnBPvQU3PcUgSx5gjZ3NB3065DnuEu0/qZHuQtx+VZ7eb+5&#10;OO3CqDF7isB408ciBIgb2rucYvO8eeGZvlMp5+jzrVntD05cSvx/nCKQXraxSDFxLP5Om4B4Uc+w&#10;Ytl+0sAJy+8GJ2b2D7AaxwB+yZUANDHjSgDax8RZC+3726pY5lkLx5LKrtGnkKiELVRVfF+FfVSR&#10;j+jIF1DC+zcg9W36lLdKal1fUOjP+lQxHJtAW1+W68/69GLVO9vCQUdMdehTdMnSCPvjaQeUMqir&#10;CtWiT9EmS1A8ptrABqZ+FuRm4v+RWJXqITuCit1HiefQVlSTVYbx9jFpF/UpXRV1VCp/3lcxzKKy&#10;uXa2Lu7bZrCKQE65BdTdinLbcxYK+hwCv6yPigHP+qs5CzhAnMsJqXUp6Iyas1DApzkLhZis7JdC&#10;TIiqVKh41lcx46oLmrNQINLWPVVyhlhTxRtv3z7dRzHrgHz8lc2JL6z40cppR8x99lI+ZCPLLBLH&#10;UK2wWXDfm+gXqM/2JXa6dV+p6+/6FDmljReDT8PJX06FMR1yox84m5z2V8uPH/r0rO3Sp3qUthc7&#10;VN5TCKCHiqYsfOFDZcWSt3Ze5MFoqWg5dMzp20IERjB1jou2r8hZoBwYxrnv3hU3fQp+ffIpxkOI&#10;rFXuCn0VzQ6K2Uzp+ZVdCZEVlVanuJBz4vdWdi8pjlX2Ws/pqbLXlJ5f5OrQIpDbV6RBaM5HkaWh&#10;OR/FvSTy8VYpXT3nozDmnvNRfLzE8efOltNj+3jLlD51kli0zJzkijtfGshzY9HcBsoDnepTZ1o4&#10;Xc0nrRLPNrnivcpCh3HN2yf9Le660f5Wy4tV6+T3czB1FvpUp9GcC+X2zNsnM2qVLSEL5WLiVZ9W&#10;7RvE9fVSD9p4fUonxEjLl7YVcJ3xIX2tMJFdTVkjXxdnVYKL7s2qiUMcZOUL9FKc6pukCZy/tWLh&#10;QhM4y2HZNLMVSnZkuX5kq8OlzzZsCByK3HwLQcxN1ldk1hz0G6/eKxumaguhdzRU+K1yT0y1dF2p&#10;ZCAWTNXdEHQJFMvhpNzjvGdy7Jkcv/1MDqwEjjM5+AOPMznO7h/++P7j87cPH++fn/BxsMk70dMv&#10;Rbg6v5L5B4ezV21y2VI7Xr9+pZkdl1j86ir5ixI7OIZPB7v4UG0SBWbVHujn6s1y/aiVwSzTZbhc&#10;YKAHq68u85pI5YEeeMcuwwXUAz3w8FYm1INx6zKXRHYL9FgOBicYBO3BtrXrYepjoAeesMtgrOKO&#10;uayO10RDCjQ5AkyuyoLNBU8jVRZtJhgGvXNFI5kvF2lyeBP9KNJkAedEk0iTRZxLw0aaLOR85UCk&#10;yWKOLKKwTTQ19oHhQtSBJsd2Ydpq0CY6M980EX0p0mQRPxAfLdJkDRwMp1iTRZwp0ZEmizjzE6M2&#10;WcSZzhlpsohzxkSkySKeaXJpHExoCzT5NA5K7AnaRPv/jjgXqY80WcTXTJNFnKm9kSaLOFeCj9pk&#10;Ec+cJa0De8Mzb0mLuy50RUSsqE0WcSbsB23yKRyviKcXqKKtR3/fRQKUS+GAkkSVxRyeNRw9WuT2&#10;92Ebn6iyoHOWUdRBB3oCFZ0+mfcROS9S5VAnrn4ElUV9WRKsXP4G194PVLn0jVyVtXSU3g5bRQf2&#10;poMJ7P7ag8RNueQN1AkOoXK5G5xSEvXPos5ZIAHoLnMjmYhx+Ln1jqvIB4pc2kZiUT5pI5mqXM5G&#10;grfL2GDqetQiZ+WZJmvkybi5aw6yicona8TDRjyXbibMdQ6Gja7d7ULJNEUndF0ms2+XppGA7ZI0&#10;Mp/pczQoWS1Amypr9iZlPtNdbmB95k423cmm7SRiJ5sOlEoJtuxk0wEZOa276eGqOclpJ5tmTEA5&#10;Xt7rUQ8mJsGwvynZ9IvJXrSsILIXzdMR2UtOfXsFwIzqdSynh+r6bIfrEsQvYqgiVdQdFalen1vf&#10;pE95IxblON0GYcUfWh9JtRkFYcCZlNTWLbhKEi8pqlxqJdwiwCpMNmJ1zlomwX2Ks87EpAhZ0TSN&#10;WxXxFKxQCdg5ZDIhVWQHLGShq4pEYQMJKfBeZn2UOHhVza6ZRUX9w2YNbyxC9EKI6zV51LT02QyR&#10;CnZAV3HjuAZIC1TxzUJXUUFRgrw9+0jbo8/WLiVfzSOtelF2YYbNJop2aeBx3kdh+hd40YaDRmje&#10;LmEzFOVEMxem8a3bbzbnJ86l2W1/+/a7x1hCbF1Of9Vn0ybMpSKOqVyKosAdp64CmcKJsvuHGFzb&#10;7KNSbUUMWNtWsBGloxtDXXHQp0N3KyyvP+tTxNqnjGOZaRfEUmQ/mvKk6EyBPq1Cm/Iuq4+rmSdR&#10;5mfwCnesct/iaHrag+Kgz4aHVDYsXK7QqDBZzRomHnc+qzSuRl8haGv02VrVJtjCkzahgunUIC2Y&#10;OjjQolGcuwW6aJo+kSkEwrKfaxK3PcdJaCNzIXG0c364GOncgSpvY/5ZiNPrKQQ6avp0n+LgwNQ1&#10;4nP6fPv8ARfHt39w9gGtTX98ev6Xu4cfaGX59PDp4/s/ffz0if/j8fu3f/j0ePbT7Scwzn//+rwH&#10;Pp3Yp3sSvn+gP1M7pf/P3S/PkuCAf539+PjxzYv/c72A/vTP6/Xv/vT66vJ35386v/jd9eWrq9+9&#10;Wq7/+RpB1uvz//Wn/0tr3OX8mw8f37+/u//zx/u7s19++HT/9A3+n29efHh+/vzNy5dP7z7c/XD7&#10;9A8/fHz3+PD08N3zP7x7+OHlw3fffXx39/L94+3PH++/f4k7jF+9/OH24x76/+2H/uEMjkL/jcPi&#10;4vkw0M9/fnj3v5++Yuj/9TlqBOHYGE5mvULVdf70Tej/ksk8VNTxEjXj1TF8Wei/RSLZp9mwvo0b&#10;nbcwK7s0K4OpbzuXbUGHQQ9cZpfhWkpU7B6fptXjzndb9GnQYw/T+WLFQI8NGF22gNGgx0YuJAYy&#10;tMeepXMdH5mPbZvtUboE2Qc9PvKfdOwo8t+O5UdVFmuunhS0ieanDraE1UZNFm2JHg8oUbJD18RF&#10;ZAK4fcWLFpgZNVnAJfI/tskivlJZyKh3FnJUOaFYwaApivwPbfKR/xaaGTVZxNdk8Gjz2HGSyP+o&#10;ySLOtZyC3tFarWuSyP+oyVo4FyyJNFnEJV4/arKIS+xxxMki3kKrgyIf+M+cgPUmS+PJjJos4MK4&#10;GZrkyjeuLYY5arKAw1mE5kQUqw74ITECV7wRgc5YkwU885U+8J+1yQIOSwlNPAz8D0C5wD+oQrEq&#10;CzlMKe4fne90pPiq1+DDOwr8t5jo2CoLeuZ+6YShvw8VLEPQjwL/iTvAJmNTdZVYpyvciN1jjJUP&#10;/CdQHQX+E0unNXvvoNBuBqiOAv9JB33gP/GcUeB/+Gh84D+ZPXEQu7UcLL3QqoLA/9g7a+kS+B+a&#10;FAT+B0U+8J+MnQv8N/rHqMhaeeZZXKVG+NbQNF2hxsSxuMA/F7IKPHkQ+B8xshYO/lLcIot2ssLw&#10;gf9kNneB/2RV6AL/6TLMop1Ndz7wn/hMF/i3PhPbye/fy67v9gP+wavOLdUd/4puNJRYsZ5zzMN+&#10;+JCxGL/R3fdcGLMSCetx9Fy4naTcaL7NXBg2QJo1AWEuLCc5e5WpISCnBRL64cYcSBw1M+z9KKIQ&#10;lyFdTxtTuc7opp9uzbXTOoxN8TTDxclMEz/NdOXA8QaLpnasUjRGutrTxQpxsd9+3j4XlzjFTU9s&#10;KsSlq1jGnNL2PfCfRvJlVHs0do77HvjPgPw7Dfxj+Dnwv8aBfznWVw+RxraO5PTgWJ9ygNx8axG0&#10;QnUp8mJF6rlIAfX2/eub9OneWNyfJIUselkr1aHPpksuqSoCL7RyQeuL4JcYSxGD1xhpEdCXb7JQ&#10;JjGFomESCC7qK4izLgKBMr8UMSiZ46qwP/YoZBTzOIZM3tgazYxCVgTo6glSfbZTY9BnMwp5YxX2&#10;b0aBF0/f2GbMdskOFrr6Jn22N9JhCZAoQpOSv3paZFKXmPoifbYXKl9k2nblnsx7qEQWXSzpi/TZ&#10;XqjFE3TRo7/qs0lJmb7islZ8+YQWjnxmyMNESarTAvVNGtkKgv5Nb3976hiP5FSzPltf8FFyK+cD&#10;oYF1DMisM1xhmr6VOX60NaWXAsdTtBXcKeUGFN4RPoreWbgqKncOKSG7p1+CTAEVNUAvQy/iwLR5&#10;p5cWYnRYwm2bD4ISaoqaCfKZFnhgc8GoFQPasK0Gqi2ci3mzYVFdVsqtKqxRQv5ztERoPpe3hve6&#10;ePoF6bN9Sc3RFs6RojMYw7lP0IoC069D9nPzhtPtPXjdXEi87PxjpLMzaJpPb7K2KFy/rGaKyUZL&#10;ohyTDNQx4tvcQ/4U93SEhSfLa3jF/xMrcmKPDz/ev4fvvf3mw93t+z/Kv59vP35q/37pSQrMqwDT&#10;QZ+NXqEZ6P/0j/Svtw/v//Pbx7PHh2eyt7Of7h7xjw8Pj//14uznx9vPb148/cePt493L84+/es9&#10;MtqvcXMsxJ75P84vLinQ9mh/eWt/ub1/B1VvXjy/wBEb/fMPz/gv/MmPnx8/fv8Bb1p4E3H/8Psf&#10;nx+++0hncy+3Vsl//Pz0ubUV/xDeBWRO4138/PD4vpEu6F+fHx/e3T09gYjxlw+3n+/wbnrZu3//&#10;CQh8fM+MzSHkzy5UxP7y+dtHHruvHvI/P7/kfH58q+slIv786W8h/8urS4KdQv4X169RyLZNwF8h&#10;5N+IkjakDVfXoxIrxRsacdmKwLF2ESTO47B5VGNPdhGjjNRgc9fVULJ7qAf+uQvxnZJjczD3dBEs&#10;K2I9NmTBCeOjHqy8uh6+HSHolj1C5+zXUY2L9yP+HnbLxftxPB7hg4XF1qCrBGcX7UflhVCRRfo1&#10;RwfGAfPBfgoPBF2zUF8kSFMxzY7jZWxBVOa2yyBYGmNkwebbqcYWkQPqig5Ji1ykny+wCRRZsFvZ&#10;gREjF+jn234CRRZsvpUqMCMX58fbIrCJ+t27tnJQL2iRBRuJuqEiCzbfzBO1yILNwfmxay7Kz3eb&#10;BIpcen9s2HTs3HvWygSMPXMx/iW2Rzow6IpAKwnNyIX4OcgU9Mxi3SL8QYss1olrdAH+FvYKFFms&#10;4zEjd997ljpHF95PuubT+vm21WDUXHT/EH+0PrgPAEK4sSfeWg6OUmSRLrbfrm6L2mTx5guexoFz&#10;oX1Uz07aZAHn251GTS6yn04jLrSPLOSody6w34rYjDbgAvtcfSZokjVvhMdDvMewfqDImjdfWxXA&#10;7aP6RDsJFFlXknlJl86fTJIuqJ/MSC6oj5I5UYNcTD9ByCXz8z1QY8dcSD9ZiriIfuK0XUQ/mftd&#10;QJ9vQQ3a44BOPJvL5I/XWLS3634kc9kunh/j7ML5jZY12jQlS/SXxUsRF8zP/KML5m/+cQ/lx1yF&#10;PZSfhdj2UH6GzB7Kz5CRg9j9wqiBGLOH8jObkRPUv7McfkzgFMrH4oMOtbaAVDsYlxBXm+Ux9W6/&#10;+wP0Yzn9VZ+iDesZOtyaH+ujKSRVhFAlJlRmvGKXSQdmelqmDdJna5jGoWDc86hWCzEVaeSUcU8v&#10;LaIl0oMifVaCfDh4n7VMrrUqojhyExeqH8x0SeSrkKJlJ/qIHMCZLgndFuWuJSO2uO+F9pR4Y1Fs&#10;X8ImRRhTwuFVyL/1scr0x74K7cJmfYYEnRpBClPuCVI49ZlKtS+kCGpJ/A+pOTNdwv4r4pd0ooHW&#10;Y5E50yV8ubmp0uYZqgqhk96nwdfCnhvyVcyqNat7OnUQGrOyvq85DYmFKbyZazwSU736bLrkJoli&#10;FNSxFF2h0DZB3Mmo+i59itOTC48Kk1zo4BTaOmdStehTtNFEAjGce8xMhI4cSKz4PvVKisKF6k1p&#10;hX+h6Dy9tHBpOgv0qwS1h/qUsWo9wB3ss44KO6xt6lMygtBRCikJ4BYsCUqDoU7O5zBKYyKpeevp&#10;2BlSxdwkBlR45GaMxYC3b7QwHhxjoFHFlN+EOjtZx06fbQybPRRutmFQXPID0gA1qvhyxfvPGUzi&#10;iufeTHzsnNQhFwDNvbUQpuavS7yXesU9kg8nu0fyf6ORfHie4+R9dntxJJ+8ufuF/uMJ0f6ztz//&#10;28P7uzcvbkFQ4NHWmDsKO5z9Qsuiq8tL4TLinh+E8Wlq2CL366srvgKDQvfL9eV5pwyrHlvr4vYn&#10;zU/qKUvfv5d+3NiDXA66HxqX0AbmbeweJWtwYn5orB4rBAfYD2mXA8VeA01wyl2Ij/ADRXB/XWbh&#10;M+FAkY0GcWHtQBG87abomk7fA0U2GETRwECPPTNH3YRYDyyjv4ziXIEeF8FfrhOIXAgfpdxjVQ7t&#10;rE0uiM9Fw6NWOby5Am4Akwvj8y0LkSqHOMY3RNwF8sElTXroUAe1ItZlYceFrbEuF81fkEkf6nLh&#10;/IWrCQR9pLPfPtDXFBgM0HIB/ZWTfiNVDnkuhx3psqaOC+eSLnroKfQV6bLWvnIeatQuCz2uJkx0&#10;WehXjlsFulxsf0UEOGyXC+6vzOuJdFnoV665H/TRBfhXju9Fuiz2a/Ytuhj/epl8jC6P/4DRjvvo&#10;sGdKTdQui/2BQ6FRHy32B9TUD52EC/ZDS9wuF+w/YLRjXR77ZBxduH+Fy411Oew5Pznoowv4rxle&#10;PuR/kWDv8vkxcSbtstgvXAEjapfFPm2XC/tn/tlF/VO4XNyfE/qDVrm4fzqKLqE/+xhd5B8mGoPl&#10;Mvo59h+1ytk8V7IJbJ4CAN2lMm8nUuVg5+oOgSof/08sno4Q+/vSr9pRAJY18YKOBLCipH1o8Y4G&#10;sGRW6okAFxShjrroPX0yyToywJrqssivC/EBAugdHyD1qBSs2FAFHS7U5TgBazbJOloA7llPdNnV&#10;5JotJx01ALcdJ7rcLIuaNSH2dJDd+7hw9aYALyrw2aVwG2Wiy2KfehvaLW+6wPsL20V187rUVdJF&#10;iqh0oZVpXYF50SlTl2KWUdBDqnbchXAdetIq6+f59q5IlQMeJhh30ALPpVYiVQ73bKVEqQS97Uu2&#10;6qIiqZtUZqcUJNmkModKR7GbFDOFAuBx+melEn9DKUmbLmb5RLos8gvfcxTgRZVPu65sTU/Roi60&#10;oDJW+FnTRb5dKkXLIZ+i5ZBnymjQQ85B62+kujphuxa6eHkTwztD8+Jj8C52nWDPp7ldCtf+Zsos&#10;+pnz4uy4TVm2TuXsuC7GN3sFI7m8svjj8sysZW4EEj/Bh/39lelGaHHb2WRPtbjd7ESXNf4Mfred&#10;JauOx5LOT3vzs+UEVd7dpJbzxEnDPxixbB23+C2tPSHZyWU7uQyTBI7p9gtiBubPXicmY/5ITGa/&#10;IGawGQlE3ex1YijlkWICnx+eKGRwI3cU3GC71sLI8wo6tF8jt4Qd2UnimKFZXKN7hXZMwiyuOcKF&#10;OKZZFtd4ZiGOdQyLn9ZVKSt+gx3QKV2VQPtND+7PGyMcqJsegynEpau9aEkhLl3tFIK5uNC2bnpk&#10;vxCXUe11VgpxGVXsHE4BUphmN9gdnCQuXe1VCOaN0TIUN7TIP0W/kl3wB6cZsd5HgT84rcNaywJ/&#10;cFqXEedrlrwVjyg6vbHyT+y0MFVQke/ETgv/AH9wYqfljgf8ges0lr7oi9RIfLx793yG6vpwOi0l&#10;HBnbjy/O3r558ZbGzhTqb/88+xnMNqpqACYpbf9IZONDOdrM1s5NwHMzhP+5CerP+hTCEe0J4Fa6&#10;devP+hQxigpArKKy0LktxPpEpVr0KdqUNKGuTH/Wp4hdNbdR8OUWOkXAS+c8DQQxWWrOHESEkqW6&#10;GWiL9CktEzHEcNpHqD/r80is6Kc2bc45WuQSG/D1pi+lgyrAUXCTFiGokkeZqqMTWqhDoHEuJ0U0&#10;FkQnpvqk5hT2xXM5+ehpRGb6rpszQcBxKsabWnQDwcS5nOQsrJUFCKUHAcWpPoQSGT4EC+dywg/E&#10;0elcTrJNEDCcy8macS1KxCCk2NpXMMsQLmxyfemkpq7PZvIHTDNkLqR3NmwIGTa5vuBQPfoUfVoK&#10;piD3IWzI+hAYnL9XqsYgXDSXo4MX9ONQ3Pu20lE79bcgMq7CK1zh02a4rNrfAhd1BsSImelD4EVw&#10;LuSkGhKCe3N9Ml+sBUFSXFoFS0dv7vrkoywHrY2FHJ2mdFGKEfPQzj2Ljlhfmqll6rNZqKTyrH31&#10;qT/rs4mJu10Lt6zurPjMlIu7YiadDr/Q1xGlm8tRFJvMuMrdUHOCe5m+V7tbyalbKd6LOF1rX+Wm&#10;kBXD/aiKFSrPrJiFEIdr+oqFz6rvLfsr01XFA5dJfC0YuIjHtfYV0wZibU0OLJ3puOk0VExrWpuq&#10;4NDLrhLRsulbu9j8g1RM+qJevzB9ti9NStOVM73U4FsKj6wrh3LBIjMzyjpNO7uI+1lA2pkOhfif&#10;paJOiwMqJkjEDtgCqtUjhe3hCIrvYpGFft+h6xDosw3FopgUxG5aXNJbpZRC6rk1J4P0zrCj0Byp&#10;K74yLWJY5LXpCrjwPTpehUuWm+oQsJp2gcr6UBeKgWjurpJqTqKSEtCKRARZQC2FxxarRJRp2k3d&#10;hRRFXGU5Me5mdwr9fv/db74YHnn8Ywo9O39HlO/335Fnc7+cTKEHK/6S6mHBcbSKglBlCPTYDGC3&#10;z7XvsB99BeJYc6JfRKC/4NA1usjv2kj2joTAlxwd2uIoI9A3atGoCCu/HtrGgR5FwEdFmLW6ELgY&#10;IEaMigBMl0GMPNSDXWSXyfTAT3YZplWOzYHz7iKNEz42B667yyS9ojOQLsMXNwXdcnSDlTMVxgbR&#10;iWjXRAT0ECFaZXcpLsoWQO24Bjj9TVQ5tKm6U6TKwo2j1ESVBRwUjESXxRzplokui/pySKzAk+fX&#10;BC1aK3e0lsb0HJF35HlMYHG7PHse3NIQL0r73N7YSP2jYfmKeGkfHfa4kjC0CNo/9jeujRgb9NFi&#10;j6OzRJfFHte3xn307PnGZRn76NjzOAFOdFmrX7MPyLHnl+vEvmgp25HAsVDcR8eez3VZ7HFDaaLL&#10;Yk+5M6FNuDJ5cA+JrpOwB86mj409P2Lv2PPrq6RdrlgeMVVD+/Lseb5tKvATRA3o2K+Z3Xv2fOP/&#10;jrbq2PPU+rhdFvs1m758yTxIxbos9mQ54Tg69rwk7IzYO/r8oeU3jX109HlsquJ2ef58hpfjzwsn&#10;PGiXdfeHlp0WtMvaPTbASbss9pQPEuNlfQ72o4kuiz15gFCXo9AvXEstmGg9h57v3g1s1XPoQdoP&#10;bcJz6FH/NW6Xs3suyRi1y2JP+UaxLov9itbH7bLYEzs+1mWxX7OFm+fQZ/O259Avia1it2w8QOMA&#10;j/blOPRL40yPtoottdGV2Zfn0Dduf6DLY5+sJ2iX2/0X+KEx9p5Dz3c4BvZFt2psujL/5Tn0LUdj&#10;xMtx6MEQiNvlSfTI5Ahtgg7xTLsyXQ77zOcQvcToYtLuiD0d33QpytmL2+Wwf5Xpsna/cKnlAHvP&#10;o8+w9zz6RpkesXc8+sxNOBp945gHmizy2SLHkehbZlmgyeKetsnCvmSfj+PQZ6tLR6FfMiulmEgf&#10;Z64oHDhBqgPVhRa+0DwYQE+h5/rdgS7PoEfeeWxZnkF/kXguz6BP3TPzbnoHWhLkaPKeQb+iA6HN&#10;ewZ9th73DPo1x8zin6wvPYF+5RvOI/zdjjZZE3oCfd4ut6flYtzRWLo9LeIpCWJuV4vrncPZkc4f&#10;jZVlS3LPoE8PSDyD3q4xdwb9zqDHVgzHeDuDfmBD7wz6nUF/Q7tS+jx67cE5hRRLnSaudIlCHDMe&#10;a1dS2VxcKovd9ABhIY71Gmnvt2z+P/audjeuI8e+iuH/Gau7ZUsyNgNkPrJYYLAIMP0CiqRYwshq&#10;jSTHmVnsu+9hkawmu8hiL+wAmcFdYHHlaYa3ilXFqstzyCrEpauAITlcX4hLVzsMWYhLVxcG/WFu&#10;wcKgz/yMEG63C4M+uu9+YdAf46aUVvP1GfT4amoMevj8iEGvl0giVsTtzBj0g6ByW/TJHBchzFRc&#10;EyFq7TMSVIs+WZuUskQAhBunv+pTpBBFwQ5SUDAozgWpgnwlUooF64v0KS/kTWXOWJKkIOCRs7ZT&#10;IAKtKsqqCoOnorURnA1l/KE8oQ1x80FenLVMSZUlBRaxIrJrRSUXLh1QxvlrVa6iZhEqSe8tCKkt&#10;M5ssXFQIbx+zJAfi0tQswthfV/2QBVNR3VfIAmszoJgoRMFvcj3VSeekPnlurqVYdZUpQNxWtp+u&#10;fNWjT9GnnCRE6GZ2AZog+uZyRCHn9xZyBOS38Z23D3ihyOmBUNuvT+7HRorUVvOFgibH2LmlJtF8&#10;6Ylh+j59iv1k7RKVfWo/sfOaiy+mq3ctXMM1cMepPp2nHNfM9aH9rb99B9D265P7sVKSa89a1N/1&#10;KXLis6tUAcqMofduqnUp/QC6N+2vFoGWMFvaX4Ro+b2lPl6XQO/m75Wy75RyMRsPJbpWdHzlktJ6&#10;muojPInmH5CZqZym5vTvKx0vfcq4UXCd9AEHnemj+d7kCiojyguxXEFOXSvXHv58+l7CCKl9Bd8Z&#10;+JvIFfp0nSPUOX2vJENW65f8SmtflRmmhOxqvignv9pnxN+vgffP+tHCyGS/znPT8denzAMd3ypH&#10;QlObjpWrjhuqr/BXmi+7Lo5MXa5IbVI5oFxz+ylBvuyH7EcF21pzl6tzkyzLivjMi6M4q+kWXRzV&#10;5JXkKWczShLNK4a/nG+AZ021yW0vwKqmYv00Mp/t6hyRXD3rAnEYaE0Ua1bCa0CrptqIe9Q86FxM&#10;NiDAVVNtet4rDCLvLD6RxCcWezfvjICYpg2TuvNrkG9mtpXAdJWzQ/Sp5tbnk03zaYv81/QrdWHG&#10;L8z43z4zHmvhkBnffInjv38NZjyQc3Hf6w2ShJsztdT481M6HlFteeT8neIIziv9i6jxXDmQ88Es&#10;6x2d7kj/qt3EfsqJdFbIkjqEkdYsY2WwB3ZFDYwO9FhKxzkj7oMebOBdT+MeB3rgKrsMV0wfO2ZJ&#10;NESjDdTAe3c1XJ9+VGOpHMRAC9Q4HgHIBw2vH/o1UuMjVdbSStAeVVlbnxJ3OVJljY3EvaRV1twt&#10;ESFSZe2ttMuxVdbiKNUXt8rafCWs3lGVtTq1PdR1wIxnzsugyzPjW+3poIsHzPhkbnpmfGMIR7qc&#10;5YVZOrbLWn4NXn/cR2d6oUGNuqzpVxfEUo3aZW2PL6p4RlD2cF8ViI/Fuigu0KXWmXPxzPjM9nRW&#10;2eviCsHjQvTM+FSXtT3V4SbuzGAvz4wHjSu0l68rv07sRdnMvfW5vazt0aKkXc72jSEcjCNtDv2N&#10;GyEbDX10zHiquxz28YAZn/TRM+Oz9Qg779u15lqpo+09M74xEqM+2nm/lsSesY/W9muQm+I+Wtuj&#10;1kxsezrjdqtyjfqgXZ4ZL9ysoV2eGd+yEiJddt6nvtAz41s160iXtT0X0B1N7yvLZ9Oe+AndEFhn&#10;4Qqio34XQntiy1OUu0tlGzWVcehCm8zhOFp81kHHit80VnxgK8+K56rro7EcK57yYsK55SvLc03l&#10;QJfz9S1DKGqXNfwKPPzQ8lSvqptr3arwRrqs5Vd8V0fQLmt6YC9xHx0rnvKbwnZ5VnzL9AraRfHp&#10;fetxYUysyx5wEB9I2mXnPKqPJLqc7VvGS9Qua3tEdRNd1vacZRfpsran6uxxH53tMx/hWfHZEvKs&#10;+JYZF7TLs+LBdw/bRZUtzAgl5xLPikeV8FiXs31L4ozaZW2vSZyDT6VI1r5d2b5xwIpPxtGx4tdZ&#10;uxwrPm2Xo8Xz3TlBH311+cxeFCLsfUzPElSAYC+V+S+qZrOXQs5I6L8cNR6gczyOnhvfaPZRH+28&#10;1wyOYRwdOR7pOmGzPDc+1eXJ8fByiTLrdLK9w3PjOZcg6KTnxvNdD6Nj9dx41KfIWmanfrbXem48&#10;Kmdkyqz9ue591DLrd1If5qvLSybnMJYH7Ph2W1pkM8eOlxTTQJmd/et2T0OozE7/xOl7cvy65QmF&#10;uqz9k6OOry7Pd8yEuqz514nnoQo6+2UJuDkZS/dte8qJoaPF/Ldtdq5oFW26K8i+1doFvV3KhYIA&#10;5/abCy9v9TJDcDmluCj+ishnHPbeaqB6zv3EEkW8a6vw51wYM4CEFYWYC2OISViJJXNhjCEJKzgw&#10;F6bAD0l38kghLn3sGGohLr0EFMHxv0Jc+umLwLYasNHgCEC87cSIuXbh+ywpAEsKwOttB1fncwab&#10;T1seHRsvxGUCdwpYIS5LtRcVnYvTh3vzGce5I+H5bDsfo9CuHum4tUqf2K0xxzklIYttO/g9b8yS&#10;ApCRxYUdte14/tyQUhF0e3bcqAo6vu3lZgvtMoFBETrGvy8pANmoLikAD0Qux2wLN3pUIeZTSudK&#10;zudlS9htx5pO3qn+A5nJ/4ZF9HOz9gPUkSeolR6hUA/qqAWvhSi3dDI3HgKncYzHl9T1p40Zdf3p&#10;IybKStAsgl6KMstKGASVzKZPJrUp97/g+QhVsuCYSOFVxCTZJPoqffIrpVp/P0ror/oUKXyLYaL3&#10;87j+qk8nNX+h+CAdKNWgT9bUWWdzMpZWFq04dvRVjeZXeQlCZSoYy+3DFNqKPA4l+lZ8Pan1XBWC&#10;1QKefQ2pwfQphhN1q37Y09/1qXLs61bYLGfTQztb1uWVqzUqWjjVz6WhAIw7fy9hHSRXMONWSgJE&#10;eG7WD6LFthlcUMuU5rsqKIoAckXfvB9U6Z3fW8hJCfFqPKiYOutT16jjqk8e343M5aofRGs/xi6a&#10;bkDXdszsTBBy01fQwgHGitycxLehazFpHhRc0LXSx4v1gQuGWV9xCQhAWZbrX3BqX32ynQG4shxg&#10;vpldeuX/ik2p6RXVuiRojuxS2Jn8AMlt+pFG269P8QdCz94U9gP4yvpKX8rzftO/xPR9+uT3asZY&#10;v/BKf9Yni0lSx2mRVCSLTWKOaW6FXMkCBHU6Ztq2KiNBGOGb/vWubdenmJhqmtBQVLuVZAqVmSlU&#10;27BNgfmSpBzHJldNKcLPSV9RSnql1fWrKa+XlBRnC70JqMpU21/Kop+Bal99sp2JJd36UZyi+uUe&#10;lWshHJnscuSlIlXmFuL1om/uwqn+Pr9XP6q1n/qU/mpGQrVVyrRHPdDptF+pi6y2aGLEkF2KTDBN&#10;0AR6OH+vutLC5WqmdpVZtpc78r3F5TwN6GnzoMELqXfR/lLG5HRLEH+w6tUwdFz16f3GqjyXypZa&#10;5EPooRknjmnzZFoV3w8NDIRVeihHG69P6YTs48VLxeWWKR3S08IismtURe/1iNZjXdp0fXIX9OOs&#10;GFa9d6DI99VFVixGzf6qjiuAsGlqwrVMx1TEeqxWe6hP6SkrK7Zu3uCrO2rEdxZvpBLJR7gS3fEq&#10;o3E3q7OqZK5VdzroSb9/5KuxllyNJVfjt5+rAVd5mKvRzhNxrsarh92fr+9eftjdPbw8I+DT3IkT&#10;PfpaA0RHkbQoS/EExQXbNrzP3nj37kSTN85w1tVDzpfnbtDGDy9oUy5c7gaRmIn2cCADQ3VQ/4x4&#10;BIEenJC7TKNyBnrgyrpMq3sZ6IFVugwKY4ftwemvy5wT3SjQY5lejZQYtAcfbF1PS0kJ9OAjscuA&#10;DxO2xyVvNG5woAieea+p8W+CFjmSS2MjRpqsrcEeittkjd2q/UaarLVbwf+oTdbc4MyF5va1HxtD&#10;MlJlLb4h3k3UKGty1CSN+0eR8D4wLQckUOW4LS2dJGiUS9tobNJIk7N51iZr83ZjQ6TJ2vwdpVlE&#10;bbI2XxMPKNLk5ngyDygqsbdTYnKXr9GKnQdtcukaG2J+Bm1y2RpoeNg7l6xxmmmyFkcZ7ViTtXi7&#10;WyFqk7V4I7ZGvbMWb/ymSJO1eKrJWrxl20Sa7CRPJoHL0QBNMbY4TvpmgBOP6VI00JxElTV5Y18H&#10;hqJv9D6hgEYkqqzNW+nvSJW1eaNBBpZCjGT/vpZvEGmyNs9cOQX8essxMOGMcskZ7xKbu9wMYvXG&#10;quy+eZrsUxRa6o1aZfPcXVqQ+QOXmpGrskZvpZQDo7vUDEpHjDtorZ7MKUIrev9aVlkwfC4xI5lR&#10;Li8Dm2zYIpeWkbTIJWWgynWsyM3y5MxDH7S9by2rJuqbtXc2dD4hg8i5kSZn7mQjproJvU3JnuCS&#10;MTJf53IxErfiMjHOE3tTdKC3KNk5iSXTZTKfCQrNXshMgIVamrE2WuhgoZYOfEuJg289KSLlaUgM&#10;Ztu/xOZcFikPsgXgzCGnQhzLGhGebS+jNReXalrbHvcqxDkguAW6fExjJI607ff0Ftrh3KjtPUBc&#10;iEtXe0WuubiE+LY9mFmIS1d7lLwQh8+htndwqhCXrnbMphCXrna2wVx8oZZm3DOBc5fq0oMXi6ml&#10;X0ztouMgUbvoBDKjdilWVjG7VE6Dw/p8fHn1C9ARYYHMw/O09WOtclWRFF+iq4QgBXfNrk7fpE9+&#10;o9Sp6iVR9Fd9ihQ7k6J2m9z03X2C6tCneyOAjVm7hKfRy6KrDn2KvdgNVYgMt77gDgh8CzBo1i4p&#10;sVXQsAQyKLAd4VwQiW32SsHl6UKamZhcAl+K4QCKaVE0TegbRTeFgVCYTM4XmB2z5lN0Cu3qzHAd&#10;aH3ygItUUUxX3lgQD+QgUxTOFKJc36S1PfrkdgkNqGC7SM3WYkkKXl4sb6k3WpR7lKwLRFJnttfa&#10;uXPnpADXoZTiW5fv986PrSKkO13p+5+98Q7E9Ed9ii5EPsjpzXvS8lfJ682XVPPqJDaniKhY4fcU&#10;2y5mkpJVi4qVlIxMC+HQzN4cglkXPk0ZwHNduusUfkhcH7HZp5OJvS1lss7EdJYXE1h4oBIASDc7&#10;WcuI80xfqmzHk/m4I2pAUw3MhmkPmlRBKGWvVnABeNcHpW/2OtZUeD6eOwiQzTRx947jABQeTeze&#10;Px11kupTvCPvOcXgyD4333+lduV8ZMRTzX2A8DTmQlL1fu50Ev+lfhGT9vHy5Rb3vvMfLdEAf199&#10;en75z5vdRzpWPu/u766/v7u/b/94+vDjH++fXv18eY+cgu/enfZPbSd235JUHnb0n+lw039+88uL&#10;5DLgr1efnu6+ff0/F6CZn/xhffHN9+/Oz745/f707TcXZyfn35ysLv5wAYD14vRP3/8vHXBXp+9v&#10;766vbx7+cvdw8+qXj/cPz+/xP377+vbl5fH9mzfPV7c3Hy+ff/fx7upp97z76eV3V7uPb3Y//XR3&#10;dfPm+uny893Dhze4/vnkzcfLuwX3/+3j/liah7h/80MOzO81Gr8q7n+y2lBNDdqHz1cXiG9gFhvc&#10;/+wCwYhWtPEMXDldp1+G+1M5Lqr+0N704Vq6vrWokSBZbclbbgC2tR6UxW2KoR4b3BXcf9ADF931&#10;CF4/tMfGdgX3H/TYSLpEmwc9Fi0CtEiB9EEPPhN7ewQsGvTYMDpC5KGeCPcfFEW4/9Aij/szIjpq&#10;srZuNa6CvmHH2XdOcP9Rk7W2gDJjm6y5Bb4aNVl7ExoYG8paXHD/UZU1uZARhkZ52J/h7EGTh/0Z&#10;6Bs12dktsP+oyZq8XSgamJxOBH0+Cew/arImb1XFIk3W5K3GSbBy6fOsvw5lPUKLO9i/XTAfabIW&#10;B6IfavKwf+JNPOyfWNzB/m8ZWh3s5Es0Mlw0jB1FqbsJ2tXfQe9cgUZGMEdF1uDt+txIkTV45iup&#10;dHhvEmrXxs7SGjyx9wHqz6DaYCaP+icGP0D9E7dCh9DeciF/DIYKUf+xVW6SJ86APuP7+wT1HzVZ&#10;m2PPCKcmvj73mjJHHqH+Q/c86s8I9NCmA9Q/2RQo/tC714oeBVPqAPVP+udR/2TBeNRfoPqxg9bo&#10;rdxX1CprdEQCYqu7goyMQo+mshNdqBZDmwLUf1DkUf/ETg71T2a5Q/1RczOcUPQV1ccOp5lwETvU&#10;vxVfCjw5Plr3mtbJPuVQ/+zwhJyjvSYhS41msvZOtgSP+ieOPED9h3HzqH/StwD1HxVZc2c+M0D9&#10;myJ8Ti4FpS4fBlSIDqX4vlhQ/8EyC+qfYawL6p9ZRjCHbUf45jA+nUho8S2o/+Htw0tBqWyKfZWC&#10;UhRc/aKCLnQcZNR/HaP+OGFgZneII0O25N6mLqdhcX1yeFwi0UV4XPD8AhYUPB/eXUPC2x1F1fwb&#10;BamvUH+cSNDLTmdSHfrk1kuIHL7hiDfifD6TUtR/jl9I7YOvg/rjaIo+FgCNrNeiiIKi/nNLiFcs&#10;AHiFxwpMTkD/Qpmg0wVUJUg30IzZEAnig4StqRSDgNXVW4L5a2xXJ5Y+eYIp5j/HfBTzn08dYSx0&#10;lpu+SZ+CV/GpEXD9rI+aZToHrPQ+w7lVKdJNDqV9y8B9aXv0ye2ib26Smi9uoqtDag5x0hdgLXTg&#10;5rQ1imwFiD/3Qw2X+UUJ+6uY6tUn91ax/MIvKkiPaTIbrebS0ePC52mttoLvoS/tRxttuj61CzyT&#10;KsifrYZv0lkPFPKfj/7/C/Iv/Ia4PersrGGdxzSfckJglfhAOskpxEqTvJjl4hX2FfLU8vqUEeB5&#10;XnVBlsy8A7JkinnWWl+QnbiLOOvMzCqA//x1vH2V07A1qprTfFwvynTILlEcQ/R26nnj5XtivpUI&#10;OWluKzlozReQnKDmQjgJ0PSbvy7xX+oXMbcXxJ9OnY6v8GxpDSft/2T+O7Gn3aeHa6yLy/e3N5fX&#10;f5a/Xy7v7vnvN56j0GgVIDrok9kVmn3++/+gv37cXf/jh6dXT7sX+hB79fPNE/643T398/Wrz0+X&#10;j9++fv77p8unm9ev7v/rAdnsF7gDFmIv7R+nb88IZnuyv/xof7l8uIKqb1+/vEaxUPrzjy/4F/6T&#10;T49Pdx9u8aZV+4Z42H336WX3090Lrfl9q+Qfn58fua34Q2gXkDmOdvF593TNnAv66/Fpd3Xz/Awe&#10;xl9vLx9v8G562dV//wwL3F2DUIJT/SHi344dIvbXxx+e2tg9/mV39bfnr4n4r87fUeG6tr6A7vPZ&#10;do/4n52fkd3pmsa3F+9wWQh7xy9C/NvlFFRjsc2oBPEn8ImprhngLwmnox4LF7VrPEY9Nq4rKaKj&#10;HpwAeqy9XZ8y6rFB9HZnUNAtOK+upt1QMqqxEXSGicbW2AB6uxBpVOPh/gbHjHo83E8QSqDIQkSM&#10;0QeKrJ3bVXWBImtohugDRdbQ55RbGCiylma4OFBkTQ07hoqsrRnBDhRZY7dUzrFFHuhPjE0noj74&#10;rTpDoMgam3H+sUXuUsZ2g2mgyBo7sxF9bfUWgekQ2Yjyw7oMF1QIWmSNvY7nkQP5GVAPFFljN5Bp&#10;7JrD+FGTALjXqMhh/CsCdwNF1tjtLppIkZ3Z8TRyAH+28h3Aj2uHwgZZW2eekUIKfUBw11aoyE5s&#10;lFVObGSNnTlHOPz92zC0obUdwN/usRmt7fF9zuUex83h+8hoj3oXwfuBJju5k3Xr0P12Z1wwA3xO&#10;P2UpB52zBs/mJH2HdVs2nHlU5LD9zEk6bL9VCgkU2cnNPJ/RRg7Zx11rUdccrp+sNgfrt1upggbZ&#10;yZ24SJfJ367KCvRYUzfyQ9Ava+m38WKjj+c+Gg0XHvU4QB93HUb2cXh+ttQcoJ/4NYfntxuQgsno&#10;8Px48Ts0H1eEhivWofnxNuuw/Mw9ugz+eLk6KB+k/bhBDsuPtyIH5a+Y8TCOmcPy282t4xxyGfyp&#10;f3RgvvGP+HxcwPwFzMdn0HI71MBbIN4kWWZJ4T8ElenYQpbp4EaBzmO/bOKKORTi2BabuMZI5+JL&#10;Cn+GcC8p/Jllfq0UfuzhBOZjm6a41h6TYoRAawkrGLX/3SMJh3L6qz4Fb0BQi9ZJiUZxdL+swcxi&#10;+ALkWJi+TJ/+pYiezcSkB529o0r0KfZgB1sg9XIfDA6wszcqnj+HSOloBpNh+Ge6JKmvKCAtGHxR&#10;w14w+OLyDsHgCymBgQvER1AtGGTWR4Gni0xQgboLuFAAsqKCgkgVl9QouD6fXwquz8dRLFGwSjRV&#10;fm4vSRnlQ3qKKCpsPp+FmgQ/pxnQxw/mKqKfs3EURs+88RIJL4R42y3eJ5clFZBp5sEUthp9o96Y&#10;1d1U5hwHQfUp+hRHRa4Y5usFlfRnfXoxnGhmVqZ7v0gbkgymYpL1XfgqJQhU11qIgy/WqFyiUHgF&#10;ufqiKKAhc64g5kipB/4YTdeC+LRCSglDc8OK+dHVqfkZNi+8KC+rwrnLPjFfe7z/FoPNQsXE4YbD&#10;x8y6h2gpTehipiJWCCk4yJkq8bIVtM7NKta6EIr0UKPrS5+8zoQpVHSQbTU3ut6NMO3fkVe6cf/0&#10;q0RbrE/xEELsL6yAIE4zfHlbEZ95upvTl6lnXAB9TN0F0P+NAvpwLoeAfjvq/OqA/sU5LsVg93B2&#10;htL8zb3t8fzN5h0dxwnPX12cICLAzu+L8PwWAOdbQixWj52hx9oJjMMhEy+zEg6uIMBqVALH05VQ&#10;2tioxIKeLW9wVGJRoViJwykoWj0qsRBcy/8fm2JRCkpfG5VYjCJRQoPXuxxrcRB+3CE44b0WQkzG&#10;ttAdRv1FiRZr3ESLNW48zHQZVn9RNlmseRM11rxIkAz7dISBHXCPmxciPXSM6k1uyO042nQ06DKZ&#10;HmvjTI81cqbHWjkeKw/aJ92yVk7UOCsnaqyVYzUwlzEOQcjjBPR4PSF2o5FdSj4qvod6rJFbvmug&#10;xxp5Q9nvQXuskTM9di43jkWgx1o5GXSXjZ/psWZO9BA5q0/CdsvE2B6H1MfD5YD6TI01c6LGWjlT&#10;Y62cqLFGztQcYWSXfr+O57ID6BOX7AD6xIE5fD7TYz1G4x6Ng4X/ZT+gsSN06PyGYPVAjbVyosZa&#10;OVkSDpxfEUQ7Li2fbh8vLVdkP9HjwPlkqTtwfk3g/NgeB85neqyVMz12Mmd6rJkzPdbOrd7COFwO&#10;ms/s4zwzsTICPdZlxMPuoHnwJCI1DphP1Ni5/DY5MlkrJ2vCwfLJru5AeaNnAeWXuvr8qbOA8gso&#10;D5Rdo2ZzHHwB5TO0V2423WLb57jA3JACz2z7baNzcUld2/Y4cCGOHQZhiqWu/rC0fyVQno6ewORx&#10;oooweYmEa8QoQ50UlpxGneX65HnoXe9c1zdqAFifHHXGgYdi/ccIzV/HG8kxMvN3HdhJW6th6xHQ&#10;k1TN3oXMssRJprDdHAASqXk/xAMWqugbFS8skg+J5H6EFJu3eCPlC0DXvPEiVKlia3Wr6jjok2eP&#10;DFYlxV2cj7vgc4UQaypyytXwcwCLPv1pPqiv1p7pk3so+ZzzZglOWQjBPeB9ha0OZ7O2Ruf/l8E2&#10;323e0l3uvDm5FMWl8nIziqsVrfmX+vxXzsNEeubVe/x/68sHZIje3l396fLl0v4bf39+fH+z3t3u&#10;7q9vnn7/fwIAAAD//wMAUEsDBBQABgAIAAAAIQDf7Zj73wAAAAkBAAAPAAAAZHJzL2Rvd25yZXYu&#10;eG1sTI9LT8MwEITvSPwHa5G4UYdGStoQpwJEj0ilRWqP23jzEH6E2G0Dv57lBMfRjGa+KVeTNeJM&#10;Y+i9U3A/S0CQq73uXavgfbe+W4AIEZ1G4x0p+KIAq+r6qsRC+4t7o/M2toJLXChQQRfjUEgZ6o4s&#10;hpkfyLHX+NFiZDm2Uo944XJr5DxJMmmxd7zQ4UDPHdUf25NV8IKHz/24y8z3OrwentL9pkmajVK3&#10;N9PjA4hIU/wLwy8+o0PFTEd/cjoIoyDL5/wlKshzEOwv00UK4sjBZZqDrEr5/0H1AwAA//8DAFBL&#10;AQItABQABgAIAAAAIQC2gziS/gAAAOEBAAATAAAAAAAAAAAAAAAAAAAAAABbQ29udGVudF9UeXBl&#10;c10ueG1sUEsBAi0AFAAGAAgAAAAhADj9If/WAAAAlAEAAAsAAAAAAAAAAAAAAAAALwEAAF9yZWxz&#10;Ly5yZWxzUEsBAi0AFAAGAAgAAAAhAOABKzzu4QAAx10GAA4AAAAAAAAAAAAAAAAALgIAAGRycy9l&#10;Mm9Eb2MueG1sUEsBAi0AFAAGAAgAAAAhAN/tmPvfAAAACQEAAA8AAAAAAAAAAAAAAAAASOQAAGRy&#10;cy9kb3ducmV2LnhtbFBLBQYAAAAABAAEAPMAAABU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F12BA6" wp14:editId="1A24428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837AC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hJ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5Rop0&#10;INFGKI4ew2R64wpIqNTWht7oSb2ajabfHVK6aona88jw7WygLAsVyV1J2DgD+Lv+s2aQQw5exzGd&#10;GtsFSBgAOkU1zjc1+MkjOhxSOJ3O8mk2jeC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AavHDv3wAAAAsBAAAPAAAAZHJzL2Rvd25yZXYueG1sTI9NT4NAEIbvJv6HzZh4MXZp&#10;mxhElsZo9GA4tGg9b9kpoOwsskvBf98xPdTjzPvk/UhXk23FAXvfOFIwn0UgkEpnGqoUfLy/3MYg&#10;fNBkdOsIFfyih1V2eZHqxLiRNngoQiXYhHyiFdQhdImUvqzRaj9zHRJre9dbHfjsK2l6PbK5beUi&#10;iu6k1Q1xQq07fKqx/C4Gq+DHjvttXr2tp+LrdXA3z/nnNs+Vur6aHh9ABJzCGYa/+lwdMu60cwMZ&#10;L1oFy3i+ZJQFzgHBxOmzU7CI4nuQWSr/b8iOAAAA//8DAFBLAQItABQABgAIAAAAIQC2gziS/gAA&#10;AOEBAAATAAAAAAAAAAAAAAAAAAAAAABbQ29udGVudF9UeXBlc10ueG1sUEsBAi0AFAAGAAgAAAAh&#10;ADj9If/WAAAAlAEAAAsAAAAAAAAAAAAAAAAALwEAAF9yZWxzLy5yZWxzUEsBAi0AFAAGAAgAAAAh&#10;AD/a6EkUAgAAKAQAAA4AAAAAAAAAAAAAAAAALgIAAGRycy9lMm9Eb2MueG1sUEsBAi0AFAAGAAgA&#10;AAAhABq8cO/fAAAACwEAAA8AAAAAAAAAAAAAAAAAbgQAAGRycy9kb3ducmV2LnhtbFBLBQYAAAAA&#10;BAAEAPMAAAB6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18992B" wp14:editId="56B8F0F1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71C0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1FDA36C5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1173E655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qitQIAALEFAAAOAAAAZHJzL2Uyb0RvYy54bWysVG1vmzAQ/j5p/8Hyd8pLTQKopGpDmCZ1&#10;L1K7H+CACdbAZrYT0k377zubJE1bTZq28QGd7fNz99w9vqvrfd+hHVOaS5Hj8CLAiIlK1lxscvzl&#10;ofQSjLShoqadFCzHj0zj68XbN1fjkLFItrKrmUIAInQ2DjlujRky39dVy3qqL+TABBw2UvXUwFJt&#10;/FrREdD7zo+CYOaPUtWDkhXTGnaL6RAvHH7TsMp8ahrNDOpyDLkZ91fuv7Z/f3FFs42iQ8urQxr0&#10;L7LoKRcQ9ARVUEPRVvFXUD2vlNSyMReV7H3ZNLxijgOwCYMXbO5bOjDHBYqjh1OZ9P+DrT7uPivE&#10;6xxfYiRoDy16YHuDbuUeEVudcdAZON0P4Gb2sA1ddkz1cCerrxoJuWyp2LAbpeTYMlpDdqG96Z9d&#10;nXC0BVmPH2QNYejWSAe0b1RvSwfFQIAOXXo8dcamUtmQSZKGUYxRBWfxbB7EsQtBs+PtQWnzjske&#10;WSPHCjrv0OnuThubDc2OLjaYkCXvOtf9TjzbAMdpB2LDVXtms3DN/JEG6SpZJcQj0WzlkaAovJty&#10;SbxZGc7j4rJYLovwp40bkqzldc2EDXMUVkj+rHEHiU+SOElLy47XFs6mpNVmvewU2lEQdum+Q0HO&#10;3PznabgiAJcXlMKIBLdR6pWzZO6RksReOg8SLwjT23QWkJQU5XNKd1ywf6eExhynMfTU0fktt8B9&#10;r7nRrOcGRkfH+xwnJyeaWQmuRO1aayjvJvusFDb9p1JAu4+NdoK1Gp3UavbrPaBYFa9l/QjSVRKU&#10;BfqEeQdGK9V3jEaYHTnW37ZUMYy69wLkn4aE2GHjFiSeR7BQbgHG+mhQUQFEjg1Gk7k002DaDopv&#10;WogwPTQhb+CpNNyp+CmbwwODueDIHGaYHTzna+f1NGkXvwAAAP//AwBQSwMEFAAGAAgAAAAhAEKm&#10;AqHfAAAACwEAAA8AAABkcnMvZG93bnJldi54bWxMj81ugzAQhO+V+g7WVuqtMaRtKBQTRY2Se/Mj&#10;5ejgLSDwGmEnkLfv9tQcV/PN7Ey+nGwnrjj4xpGCeBaBQCqdaahScNhvXj5A+KDJ6M4RKrihh2Xx&#10;+JDrzLiRvvG6C5XgEPKZVlCH0GdS+rJGq/3M9Uis/bjB6sDnUEkz6JHDbSfnUbSQVjfEH2rd41eN&#10;Zbu7WK5xaqeqT06jbY/va1zJ7f5w2yr1/DStPkEEnMI/DH/12QMFdzq7CxkvOgWvSZoyykKc8gYm&#10;FknyBuKsYB6lMcgil/cbil8AAAD//wMAUEsBAi0AFAAGAAgAAAAhALaDOJL+AAAA4QEAABMAAAAA&#10;AAAAAAAAAAAAAAAAAFtDb250ZW50X1R5cGVzXS54bWxQSwECLQAUAAYACAAAACEAOP0h/9YAAACU&#10;AQAACwAAAAAAAAAAAAAAAAAvAQAAX3JlbHMvLnJlbHNQSwECLQAUAAYACAAAACEA6owaorUCAACx&#10;BQAADgAAAAAAAAAAAAAAAAAuAgAAZHJzL2Uyb0RvYy54bWxQSwECLQAUAAYACAAAACEAQqYCod8A&#10;AAALAQAADwAAAAAAAAAAAAAAAAAPBQAAZHJzL2Rvd25yZXYueG1sUEsFBgAAAAAEAAQA8wAAABsG&#10;AAAAAA==&#10;" filled="f" stroked="f">
                <v:textbox inset=",,0,0">
                  <w:txbxContent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proofErr w:type="gramStart"/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proofErr w:type="gramEnd"/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proofErr w:type="gramStart"/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proofErr w:type="gramEnd"/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57F8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DCE53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051F02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277EAF4" w14:textId="77777777" w:rsidR="00AE2055" w:rsidRPr="00602277" w:rsidRDefault="000C0F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00442A" wp14:editId="7543C756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463D1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0N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TjBTp&#10;QKKNUBxNw2R64wpIqNTWht7oSb2ajabfHVK6aona88jw7WygLAsVyV1J2DgD+Lv+s2aQQw5exzGd&#10;GtsFSBgAOkU1zjc1+MkjOhxSOJ3O8mkW6SS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DX3Rj/2wAAAAQBAAAPAAAAZHJzL2Rvd25yZXYueG1sTI5NT8MwEETvSP0P1lbiglqn&#10;fKlN41QIBAeUA6SUsxtvk0C8DrHThH/f7QmOTzOaeclmtI04YudrRwoW8wgEUuFMTaWCj+3zbAnC&#10;B01GN45QwS962KSTi0THxg30jsc8lIJHyMdaQRVCG0vpiwqt9nPXInF2cJ3VgbErpen0wOO2kddR&#10;dC+trokfKt3iY4XFd95bBT92OOyy8vVtzL9eenf1lH3uskypy+n4sAYRcAx/ZTjrszqk7LR3PRkv&#10;GgV3Cy4qWN2C4PRMe6blDcg0kf/l0xMAAAD//wMAUEsBAi0AFAAGAAgAAAAhALaDOJL+AAAA4QEA&#10;ABMAAAAAAAAAAAAAAAAAAAAAAFtDb250ZW50X1R5cGVzXS54bWxQSwECLQAUAAYACAAAACEAOP0h&#10;/9YAAACUAQAACwAAAAAAAAAAAAAAAAAvAQAAX3JlbHMvLnJlbHNQSwECLQAUAAYACAAAACEAWrr9&#10;DRQCAAAoBAAADgAAAAAAAAAAAAAAAAAuAgAAZHJzL2Uyb0RvYy54bWxQSwECLQAUAAYACAAAACEA&#10;190Y/9sAAAAEAQAADwAAAAAAAAAAAAAAAABuBAAAZHJzL2Rvd25yZXYueG1sUEsFBgAAAAAEAAQA&#10;8wAAAHYFAAAAAA=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432467" wp14:editId="5ED86E7D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B02A0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2730691A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073CCE09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HuGtwIAALgFAAAOAAAAZHJzL2Uyb0RvYy54bWysVG1vmzAQ/j5p/8Hyd8pLTQKopGpDmCZ1&#10;L1K7H+CACdbAZrYT0k377zubJE1bTZq28QGd7fNz99w9vqvrfd+hHVOaS5Hj8CLAiIlK1lxscvzl&#10;ofQSjLShoqadFCzHj0zj68XbN1fjkLFItrKrmUIAInQ2DjlujRky39dVy3qqL+TABBw2UvXUwFJt&#10;/FrREdD7zo+CYOaPUtWDkhXTGnaL6RAvHH7TsMp8ahrNDOpyDLkZ91fuv7Z/f3FFs42iQ8urQxr0&#10;L7LoKRcQ9ARVUEPRVvFXUD2vlNSyMReV7H3ZNLxijgOwCYMXbO5bOjDHBYqjh1OZ9P+DrT7uPivE&#10;a+gdRoL20KIHtjfoVu7Rpa3OOOgMnO4HcDN72Laelqke7mT1VSMhly0VG3ajlBxbRmvILrQ3/bOr&#10;E462IOvxg6whDN0a6YD2jeotIBQDATp06fHUGZtKZUMmSRpGMUYVnMWzeRDHLgTNjrcHpc07Jntk&#10;jRwr6LxDp7s7bWw2NDu62GBClrzrXPc78WwDHKcdiA1X7ZnNwjXzRxqkq2SVEI9Es5VHgqLwbsol&#10;8WZlOI+Ly2K5LMKfNm5IspbXNRM2zFFYIfmzxh0kPkniJC0tO15bOJuSVpv1slNoR0HYpfsOBTlz&#10;85+n4YoAXF5QCiMS3EapV86SuUdKEnvpPEi8IExv01lAUlKUzyndccH+nRIac5zG0FNH57fcAve9&#10;5kaznhsYHR3vc5ycnGhmJbgStWutobyb7LNS2PSfSgHtPjbaCdZqdFKr2a/3h5cBYFbMa1k/goKV&#10;BIGBTGHsgdFK9R2jEUZIjvW3LVUMo+69gFeQhoTYmeMWJJ5HsFBuAcb6aFBRAUSODUaTuTTTfNoO&#10;im9aiDC9NyFv4MU03In5KZvDO4Px4DgdRpmdP+dr5/U0cBe/AAAA//8DAFBLAwQUAAYACAAAACEA&#10;HoED+tkAAAAGAQAADwAAAGRycy9kb3ducmV2LnhtbEyPwU7DMBBE70j8g7VI3KhNUSkNcaoKRO+0&#10;RepxGy9JlHgdxW6T/j3LCY6jmZ19k68n36kLDbEJbOFxZkARl8E1XFk47D8eXkDFhOywC0wWrhRh&#10;Xdze5Ji5MPInXXapUlLCMUMLdUp9pnUsa/IYZ6EnFu87DB6TyKHSbsBRyn2n58Y8a48Ny4cae3qr&#10;qWx3Zy8Yx3aq+uVx9O3X4p02ers/XLfW3t9Nm1dQiab0F4ZffLmBQphO4cwuqs7CfCFBC6slKHGf&#10;jJFlJ9ErA7rI9X/84gcAAP//AwBQSwECLQAUAAYACAAAACEAtoM4kv4AAADhAQAAEwAAAAAAAAAA&#10;AAAAAAAAAAAAW0NvbnRlbnRfVHlwZXNdLnhtbFBLAQItABQABgAIAAAAIQA4/SH/1gAAAJQBAAAL&#10;AAAAAAAAAAAAAAAAAC8BAABfcmVscy8ucmVsc1BLAQItABQABgAIAAAAIQB0/HuGtwIAALgFAAAO&#10;AAAAAAAAAAAAAAAAAC4CAABkcnMvZTJvRG9jLnhtbFBLAQItABQABgAIAAAAIQAegQP62QAAAAYB&#10;AAAPAAAAAAAAAAAAAAAAABEFAABkcnMvZG93bnJldi54bWxQSwUGAAAAAAQABADzAAAAFwYAAAAA&#10;" filled="f" stroked="f">
                <v:textbox inset=",,0,0">
                  <w:txbxContent>
                    <w:p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B8DC9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8F3D5A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D58ACC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DEA30B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C5B495F" w14:textId="75EA17A9" w:rsidR="00A03728" w:rsidRDefault="00A11F94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December 22, 2023</w:t>
      </w:r>
    </w:p>
    <w:p w14:paraId="551AB5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CB1D0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C8E546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r w:rsidR="002A542D">
        <w:rPr>
          <w:rFonts w:ascii="Univers" w:hAnsi="Univers"/>
          <w:u w:val="single"/>
        </w:rPr>
        <w:t>REQUEST FOR PROPOSAL</w:t>
      </w:r>
    </w:p>
    <w:p w14:paraId="0B47EB4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6119B4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235E97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</w:t>
      </w:r>
      <w:r w:rsidR="002A542D">
        <w:rPr>
          <w:rFonts w:ascii="Univers" w:hAnsi="Univers"/>
        </w:rPr>
        <w:t>responses</w:t>
      </w:r>
      <w:r>
        <w:rPr>
          <w:rFonts w:ascii="Univers" w:hAnsi="Univers"/>
        </w:rPr>
        <w:t xml:space="preserve">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5949EA5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3B01E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6963549" w14:textId="5C52A7E3" w:rsidR="00A03728" w:rsidRDefault="002A542D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A03728">
        <w:rPr>
          <w:rFonts w:ascii="Univers" w:hAnsi="Univers"/>
        </w:rPr>
        <w:t xml:space="preserve"> No. </w:t>
      </w:r>
      <w:r w:rsidR="00A11F94">
        <w:rPr>
          <w:rFonts w:ascii="Univers" w:hAnsi="Univers"/>
        </w:rPr>
        <w:t>6-2324</w:t>
      </w:r>
    </w:p>
    <w:p w14:paraId="1B86E1DA" w14:textId="21211632" w:rsidR="00A03728" w:rsidRDefault="00942FA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NUTRITION SERVICES PRIME VENDOR</w:t>
      </w:r>
      <w:r w:rsidR="00A03728">
        <w:rPr>
          <w:rFonts w:ascii="Univers" w:hAnsi="Univers"/>
        </w:rPr>
        <w:t xml:space="preserve"> </w:t>
      </w:r>
      <w:r w:rsidR="00022F35">
        <w:rPr>
          <w:rFonts w:ascii="Univers" w:hAnsi="Univers"/>
        </w:rPr>
        <w:t>until 2:00:00 p.m. P</w:t>
      </w:r>
      <w:r w:rsidR="00A11F94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A11F94">
        <w:rPr>
          <w:rFonts w:ascii="Univers" w:hAnsi="Univers"/>
        </w:rPr>
        <w:t>Thurs</w:t>
      </w:r>
      <w:r w:rsidR="00E10A64">
        <w:rPr>
          <w:rFonts w:ascii="Univers" w:hAnsi="Univers"/>
        </w:rPr>
        <w:t>day</w:t>
      </w:r>
      <w:r w:rsidR="00557B5D">
        <w:rPr>
          <w:rFonts w:ascii="Univers" w:hAnsi="Univers"/>
        </w:rPr>
        <w:t xml:space="preserve">, </w:t>
      </w:r>
      <w:r w:rsidR="004E0559">
        <w:rPr>
          <w:rFonts w:ascii="Univers" w:hAnsi="Univers"/>
        </w:rPr>
        <w:t>Febru</w:t>
      </w:r>
      <w:r w:rsidR="00A11F94">
        <w:rPr>
          <w:rFonts w:ascii="Univers" w:hAnsi="Univers"/>
        </w:rPr>
        <w:t>ary 2</w:t>
      </w:r>
      <w:r w:rsidR="004E0559">
        <w:rPr>
          <w:rFonts w:ascii="Univers" w:hAnsi="Univers"/>
        </w:rPr>
        <w:t>2</w:t>
      </w:r>
      <w:r>
        <w:rPr>
          <w:rFonts w:ascii="Univers" w:hAnsi="Univers"/>
        </w:rPr>
        <w:t>, 20</w:t>
      </w:r>
      <w:r w:rsidR="00257D76">
        <w:rPr>
          <w:rFonts w:ascii="Univers" w:hAnsi="Univers"/>
        </w:rPr>
        <w:t>24</w:t>
      </w:r>
    </w:p>
    <w:p w14:paraId="209321B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823CAE" w14:textId="25F162E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Public Schools’ Purchasing website</w:t>
      </w:r>
      <w:r w:rsidR="00E71367">
        <w:rPr>
          <w:rFonts w:ascii="Univers" w:hAnsi="Univers"/>
        </w:rPr>
        <w:t xml:space="preserve"> at </w:t>
      </w:r>
      <w:hyperlink r:id="rId8" w:history="1">
        <w:r w:rsidR="009C0698" w:rsidRPr="00BC101F">
          <w:rPr>
            <w:rStyle w:val="Hyperlink"/>
            <w:rFonts w:ascii="Univers" w:hAnsi="Univers"/>
          </w:rPr>
          <w:t>www.spokaneschools.org/solicitations</w:t>
        </w:r>
      </w:hyperlink>
      <w:r w:rsidR="009C0698">
        <w:rPr>
          <w:rFonts w:ascii="Univers" w:hAnsi="Univers"/>
        </w:rPr>
        <w:t xml:space="preserve"> </w:t>
      </w:r>
      <w:r>
        <w:rPr>
          <w:rFonts w:ascii="Univers" w:hAnsi="Univers"/>
        </w:rPr>
        <w:t>.</w:t>
      </w:r>
    </w:p>
    <w:p w14:paraId="6A5EC41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094866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6CF43F0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1220EA8" w14:textId="77777777" w:rsidR="00A03728" w:rsidRDefault="00891BD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</w:t>
      </w:r>
      <w:r w:rsidR="005A14C5">
        <w:rPr>
          <w:rFonts w:ascii="Univers" w:hAnsi="Univers"/>
        </w:rPr>
        <w:t>witness</w:t>
      </w:r>
      <w:r>
        <w:rPr>
          <w:rFonts w:ascii="Univers" w:hAnsi="Univers"/>
        </w:rPr>
        <w:t xml:space="preserve"> the public RFP </w:t>
      </w:r>
      <w:r w:rsidR="005A14C5">
        <w:rPr>
          <w:rFonts w:ascii="Univers" w:hAnsi="Univers"/>
        </w:rPr>
        <w:t>vendor acknowledgement</w:t>
      </w:r>
      <w:r>
        <w:rPr>
          <w:rFonts w:ascii="Univers" w:hAnsi="Univers"/>
        </w:rPr>
        <w:t xml:space="preserve"> should contact Pam Tatosky, Purchasing Services, at 509-354-7127, no later than three days prior to the scheduled date so arrangement for the accommodations can be made</w:t>
      </w:r>
      <w:r w:rsidR="000E6D6F">
        <w:rPr>
          <w:rFonts w:ascii="Univers" w:hAnsi="Univers"/>
        </w:rPr>
        <w:t>.</w:t>
      </w:r>
    </w:p>
    <w:p w14:paraId="429948A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D841D3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20624AF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75E3644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F8A397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CAEC2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D3A72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DBF97F1" w14:textId="388EF344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9C0698">
        <w:rPr>
          <w:rFonts w:ascii="Univers" w:hAnsi="Univers"/>
        </w:rPr>
        <w:t>Adam Swinyard</w:t>
      </w:r>
      <w:r>
        <w:rPr>
          <w:rFonts w:ascii="Univers" w:hAnsi="Univers"/>
        </w:rPr>
        <w:t>, Secretary</w:t>
      </w:r>
    </w:p>
    <w:p w14:paraId="6A34FB8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DA2310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23EA75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8A776DF" w14:textId="3237EFC4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9C0698">
        <w:rPr>
          <w:rFonts w:ascii="Univers" w:hAnsi="Univers"/>
          <w:u w:val="single"/>
        </w:rPr>
        <w:t xml:space="preserve">January </w:t>
      </w:r>
      <w:r w:rsidR="004E0559">
        <w:rPr>
          <w:rFonts w:ascii="Univers" w:hAnsi="Univers"/>
          <w:u w:val="single"/>
        </w:rPr>
        <w:t>12</w:t>
      </w:r>
      <w:r w:rsidR="009C0698">
        <w:rPr>
          <w:rFonts w:ascii="Univers" w:hAnsi="Univers"/>
          <w:u w:val="single"/>
        </w:rPr>
        <w:t xml:space="preserve"> and 1</w:t>
      </w:r>
      <w:r w:rsidR="00B53B2F">
        <w:rPr>
          <w:rFonts w:ascii="Univers" w:hAnsi="Univers"/>
          <w:u w:val="single"/>
        </w:rPr>
        <w:t>9</w:t>
      </w:r>
      <w:r w:rsidR="00557B5D">
        <w:rPr>
          <w:rFonts w:ascii="Univers" w:hAnsi="Univers"/>
          <w:u w:val="single"/>
        </w:rPr>
        <w:t>, 20</w:t>
      </w:r>
      <w:r w:rsidR="009C0698">
        <w:rPr>
          <w:rFonts w:ascii="Univers" w:hAnsi="Univers"/>
          <w:u w:val="single"/>
        </w:rPr>
        <w:t>24</w:t>
      </w:r>
      <w:r>
        <w:rPr>
          <w:rFonts w:ascii="Univers" w:hAnsi="Univers"/>
        </w:rPr>
        <w:t>.</w:t>
      </w:r>
    </w:p>
    <w:p w14:paraId="2B882B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209A73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6760E8C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BD0226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c:ad.</w:t>
      </w:r>
      <w:r w:rsidR="002A542D">
        <w:rPr>
          <w:rFonts w:ascii="Univers" w:hAnsi="Univers"/>
        </w:rPr>
        <w:t>rfp</w:t>
      </w:r>
    </w:p>
    <w:p w14:paraId="4AC4445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67DF081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0880623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0450AF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18132C-52B7-465C-B813-046A25A4A38C}"/>
    <w:embedBold r:id="rId2" w:fontKey="{84CA17D3-E834-489C-B2FC-9A7C112017C7}"/>
    <w:embedItalic r:id="rId3" w:fontKey="{507E26EA-08D5-4DAF-AA25-0567B950EA7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270AF05-430D-49D9-8305-822207B5B2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3DC974-83C4-4B07-B46E-8F39B5F7CB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FD8E619-A00D-4135-A19C-45DB2F6BA82E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2B1129FA-D78D-460F-A979-05EBD924293C}"/>
    <w:embedBold r:id="rId8" w:fontKey="{EC6FF4A0-ABDA-44B2-865A-9533C8BFE748}"/>
    <w:embedItalic r:id="rId9" w:fontKey="{93AEBE46-D836-4E08-A829-D46611F7CA1C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A6D3C874-BE91-4435-A105-E16E384CC9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E0A90E4-0CDD-4242-9580-66E8539254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0E6A4CE-892E-475C-A04D-B96DED1ABA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7860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22F35"/>
    <w:rsid w:val="0009548F"/>
    <w:rsid w:val="000C0F55"/>
    <w:rsid w:val="000E6D6F"/>
    <w:rsid w:val="001177A6"/>
    <w:rsid w:val="00257D76"/>
    <w:rsid w:val="002A542D"/>
    <w:rsid w:val="002F47B0"/>
    <w:rsid w:val="00362805"/>
    <w:rsid w:val="00367DD7"/>
    <w:rsid w:val="003C74E4"/>
    <w:rsid w:val="00405B62"/>
    <w:rsid w:val="004C40AE"/>
    <w:rsid w:val="004E0559"/>
    <w:rsid w:val="005419E1"/>
    <w:rsid w:val="00557B5D"/>
    <w:rsid w:val="005A14C5"/>
    <w:rsid w:val="005F6E1F"/>
    <w:rsid w:val="00602277"/>
    <w:rsid w:val="00866ABA"/>
    <w:rsid w:val="00891BD8"/>
    <w:rsid w:val="008B1896"/>
    <w:rsid w:val="008C4CEF"/>
    <w:rsid w:val="00942FAB"/>
    <w:rsid w:val="009C0698"/>
    <w:rsid w:val="00A03728"/>
    <w:rsid w:val="00A11F94"/>
    <w:rsid w:val="00AE2055"/>
    <w:rsid w:val="00B53B2F"/>
    <w:rsid w:val="00B71CA9"/>
    <w:rsid w:val="00C51030"/>
    <w:rsid w:val="00CC744A"/>
    <w:rsid w:val="00DD3400"/>
    <w:rsid w:val="00E10A64"/>
    <w:rsid w:val="00E71367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>
      <o:colormru v:ext="edit" colors="#b16b2d,#a35110,#5f792f,#4a6425"/>
      <o:colormenu v:ext="edit" fillcolor="#4a6425" strokecolor="#a35110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2098BBEE"/>
  <w15:chartTrackingRefBased/>
  <w15:docId w15:val="{BBA146F8-E2C4-4164-82CE-DD5F5C6D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7D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7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solicitation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6" ma:contentTypeDescription="Create a new document." ma:contentTypeScope="" ma:versionID="0e2153a1e83f398e5f94f8a1199f8e44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79870b472257e23255f687fff7f0e3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7C79B6-8B7B-4DDB-BC26-512D1E25BD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FF73F1-FD00-49DA-B242-1F391BD22F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46F33-A08A-44E9-889F-8FFA1C14A299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8</TotalTime>
  <Pages>1</Pages>
  <Words>143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9</cp:revision>
  <cp:lastPrinted>2012-01-10T18:39:00Z</cp:lastPrinted>
  <dcterms:created xsi:type="dcterms:W3CDTF">2019-02-20T17:52:00Z</dcterms:created>
  <dcterms:modified xsi:type="dcterms:W3CDTF">2023-12-15T22:05:00Z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